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07D91" w14:textId="782F6EE0" w:rsidR="00310FCD" w:rsidRPr="005444DA" w:rsidRDefault="00310FCD" w:rsidP="00310FCD">
      <w:pPr>
        <w:suppressAutoHyphens/>
        <w:spacing w:after="0" w:line="240" w:lineRule="auto"/>
        <w:jc w:val="right"/>
        <w:rPr>
          <w:rFonts w:ascii="Cambria" w:eastAsia="NSimSun" w:hAnsi="Cambria" w:cs="Arial"/>
          <w:b/>
          <w:bCs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>Załącznik Nr 1</w:t>
      </w:r>
    </w:p>
    <w:p w14:paraId="3CF89EBB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b/>
          <w:bCs/>
          <w:kern w:val="2"/>
          <w:lang w:eastAsia="zh-CN" w:bidi="hi-IN"/>
        </w:rPr>
      </w:pPr>
    </w:p>
    <w:p w14:paraId="1BB5902F" w14:textId="3B9E24DA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b/>
          <w:bCs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>Dane dotyczące Wykonawcy:</w:t>
      </w:r>
    </w:p>
    <w:p w14:paraId="1F690AA8" w14:textId="77777777" w:rsidR="00310FCD" w:rsidRPr="005444DA" w:rsidRDefault="00310FCD" w:rsidP="00310FCD">
      <w:pPr>
        <w:suppressAutoHyphens/>
        <w:spacing w:after="0" w:line="36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Nazwa………………………..</w:t>
      </w:r>
    </w:p>
    <w:p w14:paraId="1BCA8F9F" w14:textId="77777777" w:rsidR="00310FCD" w:rsidRPr="005444DA" w:rsidRDefault="00310FCD" w:rsidP="00310FCD">
      <w:pPr>
        <w:suppressAutoHyphens/>
        <w:spacing w:after="0" w:line="36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Siedziba……………………...</w:t>
      </w:r>
    </w:p>
    <w:p w14:paraId="44F49044" w14:textId="77777777" w:rsidR="00310FCD" w:rsidRPr="005444DA" w:rsidRDefault="00310FCD" w:rsidP="00310FCD">
      <w:pPr>
        <w:suppressAutoHyphens/>
        <w:spacing w:after="0" w:line="36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Nr telefonu/faks……………...</w:t>
      </w:r>
    </w:p>
    <w:p w14:paraId="754F61CF" w14:textId="77777777" w:rsidR="00310FCD" w:rsidRPr="005444DA" w:rsidRDefault="00310FCD" w:rsidP="00310FCD">
      <w:pPr>
        <w:suppressAutoHyphens/>
        <w:spacing w:after="0" w:line="36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Adres e-mail…………………</w:t>
      </w:r>
    </w:p>
    <w:p w14:paraId="01682BA1" w14:textId="77777777" w:rsidR="00310FCD" w:rsidRPr="005444DA" w:rsidRDefault="00310FCD" w:rsidP="00310FCD">
      <w:pPr>
        <w:suppressAutoHyphens/>
        <w:spacing w:after="0" w:line="36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NIP…………………………..</w:t>
      </w:r>
    </w:p>
    <w:p w14:paraId="145E627C" w14:textId="77777777" w:rsidR="00310FCD" w:rsidRPr="005444DA" w:rsidRDefault="00310FCD" w:rsidP="00310FCD">
      <w:pPr>
        <w:suppressAutoHyphens/>
        <w:spacing w:after="0" w:line="36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REGON……………………...</w:t>
      </w:r>
    </w:p>
    <w:p w14:paraId="63A3375C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b/>
          <w:bCs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b/>
          <w:bCs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5444DA" w:rsidRDefault="00310FCD" w:rsidP="00310FCD">
      <w:pPr>
        <w:suppressAutoHyphens/>
        <w:spacing w:after="0" w:line="240" w:lineRule="auto"/>
        <w:jc w:val="center"/>
        <w:rPr>
          <w:rFonts w:ascii="Cambria" w:eastAsia="NSimSun" w:hAnsi="Cambria" w:cs="Arial"/>
          <w:b/>
          <w:bCs/>
          <w:kern w:val="2"/>
          <w:lang w:eastAsia="zh-CN" w:bidi="hi-IN"/>
        </w:rPr>
      </w:pPr>
    </w:p>
    <w:p w14:paraId="727AEF71" w14:textId="77777777" w:rsidR="00310FCD" w:rsidRPr="005444DA" w:rsidRDefault="00310FCD" w:rsidP="00310FCD">
      <w:pPr>
        <w:suppressAutoHyphens/>
        <w:spacing w:after="0" w:line="240" w:lineRule="auto"/>
        <w:jc w:val="center"/>
        <w:rPr>
          <w:rFonts w:ascii="Cambria" w:eastAsia="NSimSun" w:hAnsi="Cambria" w:cs="Arial"/>
          <w:b/>
          <w:bCs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>OFERTA CENOWA</w:t>
      </w:r>
    </w:p>
    <w:p w14:paraId="7140BE94" w14:textId="77777777" w:rsidR="00310FCD" w:rsidRPr="005444DA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Odpowiadając na zaproszenie do złożenia oferty cenowej na zadanie o wartości poniżej</w:t>
      </w:r>
    </w:p>
    <w:p w14:paraId="3FE5E845" w14:textId="6F84D5E7" w:rsidR="006957FA" w:rsidRPr="005444DA" w:rsidRDefault="00310FCD" w:rsidP="006957FA">
      <w:pPr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 xml:space="preserve">130 000 złotych pn.: </w:t>
      </w:r>
    </w:p>
    <w:p w14:paraId="24AE4171" w14:textId="77777777" w:rsidR="005444DA" w:rsidRPr="005444DA" w:rsidRDefault="005444DA" w:rsidP="005444DA">
      <w:pPr>
        <w:suppressAutoHyphens/>
        <w:spacing w:after="0" w:line="240" w:lineRule="auto"/>
        <w:jc w:val="center"/>
        <w:rPr>
          <w:rFonts w:ascii="Cambria" w:eastAsia="NSimSun" w:hAnsi="Cambria" w:cs="Arial"/>
          <w:b/>
          <w:bCs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 xml:space="preserve">Dostawa i transport z rozplantowaniem żwiru i kruszywa łamanego </w:t>
      </w:r>
    </w:p>
    <w:p w14:paraId="4C114C57" w14:textId="77777777" w:rsidR="005444DA" w:rsidRPr="005444DA" w:rsidRDefault="005444DA" w:rsidP="005444DA">
      <w:pPr>
        <w:suppressAutoHyphens/>
        <w:spacing w:after="0" w:line="240" w:lineRule="auto"/>
        <w:jc w:val="center"/>
        <w:rPr>
          <w:rFonts w:ascii="Cambria" w:eastAsia="NSimSun" w:hAnsi="Cambria" w:cs="Arial"/>
          <w:b/>
          <w:bCs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>na terenie Gminy Wierzbno w 2025 roku.</w:t>
      </w:r>
    </w:p>
    <w:p w14:paraId="2C3FBFCF" w14:textId="77777777" w:rsidR="005444DA" w:rsidRPr="005444DA" w:rsidRDefault="005444DA" w:rsidP="006957FA">
      <w:pPr>
        <w:rPr>
          <w:rFonts w:ascii="Cambria" w:eastAsia="NSimSun" w:hAnsi="Cambria" w:cs="Arial"/>
          <w:strike/>
          <w:kern w:val="2"/>
          <w:lang w:eastAsia="zh-CN" w:bidi="hi-IN"/>
        </w:rPr>
      </w:pPr>
    </w:p>
    <w:p w14:paraId="4CC8E330" w14:textId="676F6815" w:rsidR="00761697" w:rsidRPr="005444DA" w:rsidRDefault="00761697" w:rsidP="00761697">
      <w:pPr>
        <w:suppressAutoHyphens/>
        <w:spacing w:after="0" w:line="240" w:lineRule="auto"/>
        <w:jc w:val="both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 xml:space="preserve">1. Dostawę ok. </w:t>
      </w:r>
      <w:r w:rsidR="00CC0FF5"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>1200</w:t>
      </w: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 xml:space="preserve"> ton żwiru (pospółki drogowej) z wbudowaniem równiarką w istniejącą nawierzchnię:</w:t>
      </w:r>
    </w:p>
    <w:p w14:paraId="51C08F50" w14:textId="61E02C09" w:rsidR="00761697" w:rsidRPr="005444DA" w:rsidRDefault="00761697" w:rsidP="00761697">
      <w:pPr>
        <w:suppressAutoHyphens/>
        <w:spacing w:after="0" w:line="240" w:lineRule="auto"/>
        <w:jc w:val="both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 xml:space="preserve">2. Dostawę ok. </w:t>
      </w:r>
      <w:r w:rsidR="00CC0FF5"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>3</w:t>
      </w: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>00 ton kruszywa łamanego dolomitowego lub wapiennego o granulacji                    od 0-31,5 mm z rozplantowaniem;</w:t>
      </w:r>
    </w:p>
    <w:p w14:paraId="06BB2897" w14:textId="77777777" w:rsidR="00310FCD" w:rsidRPr="005444DA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="Arial"/>
          <w:b/>
          <w:bCs/>
          <w:kern w:val="2"/>
          <w:lang w:eastAsia="zh-CN" w:bidi="hi-IN"/>
        </w:rPr>
      </w:pPr>
    </w:p>
    <w:p w14:paraId="5510DDFB" w14:textId="77777777" w:rsidR="00310FCD" w:rsidRPr="005444DA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lang w:eastAsia="zh-CN" w:bidi="hi-IN"/>
        </w:rPr>
        <w:t>1.</w:t>
      </w:r>
      <w:r w:rsidRPr="005444DA">
        <w:rPr>
          <w:rFonts w:ascii="Cambria" w:eastAsia="NSimSun" w:hAnsi="Cambria" w:cs="Arial"/>
          <w:kern w:val="2"/>
          <w:lang w:eastAsia="zh-CN" w:bidi="hi-IN"/>
        </w:rPr>
        <w:t xml:space="preserve"> Oferuję wykonanie zadania będącego przedmiotem zamówienia, zgodnie z wymogami opisu</w:t>
      </w:r>
    </w:p>
    <w:p w14:paraId="0320B7B6" w14:textId="131857E3" w:rsidR="00310FCD" w:rsidRPr="005444DA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przedmiotu zamówienia, za kwotę w wysokości.</w:t>
      </w:r>
    </w:p>
    <w:p w14:paraId="16B4AD27" w14:textId="7D2623FD" w:rsidR="00761697" w:rsidRPr="005444DA" w:rsidRDefault="00761697" w:rsidP="00761697">
      <w:pPr>
        <w:pStyle w:val="Akapitzlist"/>
        <w:numPr>
          <w:ilvl w:val="0"/>
          <w:numId w:val="23"/>
        </w:numPr>
        <w:suppressAutoHyphens/>
        <w:jc w:val="both"/>
        <w:rPr>
          <w:rFonts w:ascii="Cambria" w:eastAsia="NSimSun" w:hAnsi="Cambria" w:cs="Arial"/>
          <w:b/>
          <w:bCs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sz w:val="22"/>
          <w:szCs w:val="22"/>
          <w:lang w:eastAsia="zh-CN" w:bidi="hi-IN"/>
        </w:rPr>
        <w:t>Dostawa wraz z rozplantowaniem równiarką 1 tony żwiru (z frakcją kamienistą pomiędzy 10 – 50 %)</w:t>
      </w:r>
    </w:p>
    <w:p w14:paraId="1E61A2B4" w14:textId="77777777" w:rsidR="002B5095" w:rsidRPr="005444DA" w:rsidRDefault="002B5095" w:rsidP="002B5095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kern w:val="2"/>
          <w:sz w:val="22"/>
          <w:szCs w:val="22"/>
          <w:lang w:eastAsia="zh-CN" w:bidi="hi-IN"/>
        </w:rPr>
        <w:t>netto:............zł (słownie:…………………………………………………….)</w:t>
      </w:r>
    </w:p>
    <w:p w14:paraId="22AB9627" w14:textId="77777777" w:rsidR="002B5095" w:rsidRPr="005444DA" w:rsidRDefault="002B5095" w:rsidP="002B5095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kern w:val="2"/>
          <w:sz w:val="22"/>
          <w:szCs w:val="22"/>
          <w:lang w:eastAsia="zh-CN" w:bidi="hi-IN"/>
        </w:rPr>
        <w:t>podatek VAT....% tj. …….zł (słownie: ……………………………………...)</w:t>
      </w:r>
    </w:p>
    <w:p w14:paraId="2BAC29F0" w14:textId="77777777" w:rsidR="002B5095" w:rsidRPr="005444DA" w:rsidRDefault="002B5095" w:rsidP="002B5095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kern w:val="2"/>
          <w:sz w:val="22"/>
          <w:szCs w:val="22"/>
          <w:lang w:eastAsia="zh-CN" w:bidi="hi-IN"/>
        </w:rPr>
        <w:t>Razem brutto: ………………………….zł</w:t>
      </w:r>
    </w:p>
    <w:p w14:paraId="4B8AA8D1" w14:textId="2D0E2B57" w:rsidR="00761697" w:rsidRPr="005444DA" w:rsidRDefault="002B5095" w:rsidP="00310FCD">
      <w:pPr>
        <w:suppressAutoHyphens/>
        <w:spacing w:after="0" w:line="240" w:lineRule="auto"/>
        <w:jc w:val="both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 xml:space="preserve">            (słownie: …………………………………………………………………….)</w:t>
      </w:r>
    </w:p>
    <w:p w14:paraId="226BA338" w14:textId="593A5387" w:rsidR="00761697" w:rsidRPr="005444DA" w:rsidRDefault="00761697" w:rsidP="00761697">
      <w:pPr>
        <w:pStyle w:val="Akapitzlist"/>
        <w:numPr>
          <w:ilvl w:val="0"/>
          <w:numId w:val="23"/>
        </w:numPr>
        <w:suppressAutoHyphens/>
        <w:jc w:val="both"/>
        <w:rPr>
          <w:rFonts w:ascii="Cambria" w:eastAsia="NSimSun" w:hAnsi="Cambria" w:cs="Arial"/>
          <w:b/>
          <w:bCs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sz w:val="22"/>
          <w:szCs w:val="22"/>
          <w:lang w:eastAsia="zh-CN" w:bidi="hi-IN"/>
        </w:rPr>
        <w:t xml:space="preserve">dostawa 1 tony kruszywa łamanego dolomitowego lub wapiennego o granulacji </w:t>
      </w:r>
      <w:r w:rsidR="005444DA">
        <w:rPr>
          <w:rFonts w:ascii="Cambria" w:eastAsia="NSimSun" w:hAnsi="Cambria" w:cs="Arial"/>
          <w:b/>
          <w:bCs/>
          <w:kern w:val="2"/>
          <w:sz w:val="22"/>
          <w:szCs w:val="22"/>
          <w:lang w:eastAsia="zh-CN" w:bidi="hi-IN"/>
        </w:rPr>
        <w:t xml:space="preserve">                                   </w:t>
      </w:r>
      <w:r w:rsidRPr="005444DA">
        <w:rPr>
          <w:rFonts w:ascii="Cambria" w:eastAsia="NSimSun" w:hAnsi="Cambria" w:cs="Arial"/>
          <w:b/>
          <w:bCs/>
          <w:kern w:val="2"/>
          <w:sz w:val="22"/>
          <w:szCs w:val="22"/>
          <w:lang w:eastAsia="zh-CN" w:bidi="hi-IN"/>
        </w:rPr>
        <w:t>od 0-31.5 mm z rozplantowaniem</w:t>
      </w:r>
    </w:p>
    <w:p w14:paraId="261CCC65" w14:textId="77777777" w:rsidR="00761697" w:rsidRPr="005444DA" w:rsidRDefault="00761697" w:rsidP="002B5095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kern w:val="2"/>
          <w:sz w:val="22"/>
          <w:szCs w:val="22"/>
          <w:lang w:eastAsia="zh-CN" w:bidi="hi-IN"/>
        </w:rPr>
        <w:t>netto:............zł (słownie:…………………………………………………….)</w:t>
      </w:r>
    </w:p>
    <w:p w14:paraId="7CEC4218" w14:textId="77777777" w:rsidR="00761697" w:rsidRPr="005444DA" w:rsidRDefault="00761697" w:rsidP="002B5095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kern w:val="2"/>
          <w:sz w:val="22"/>
          <w:szCs w:val="22"/>
          <w:lang w:eastAsia="zh-CN" w:bidi="hi-IN"/>
        </w:rPr>
        <w:t>podatek VAT....% tj. …….zł (słownie: ……………………………………...)</w:t>
      </w:r>
    </w:p>
    <w:p w14:paraId="27A2323E" w14:textId="77777777" w:rsidR="00761697" w:rsidRPr="005444DA" w:rsidRDefault="00761697" w:rsidP="002B5095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kern w:val="2"/>
          <w:sz w:val="22"/>
          <w:szCs w:val="22"/>
          <w:lang w:eastAsia="zh-CN" w:bidi="hi-IN"/>
        </w:rPr>
        <w:t>Razem brutto: ………………………….zł</w:t>
      </w:r>
    </w:p>
    <w:p w14:paraId="61E46F74" w14:textId="77777777" w:rsidR="00761697" w:rsidRPr="005444DA" w:rsidRDefault="00761697" w:rsidP="002B5095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  <w:r w:rsidRPr="005444DA">
        <w:rPr>
          <w:rFonts w:ascii="Cambria" w:eastAsia="NSimSun" w:hAnsi="Cambria" w:cs="Arial"/>
          <w:kern w:val="2"/>
          <w:sz w:val="22"/>
          <w:szCs w:val="22"/>
          <w:lang w:eastAsia="zh-CN" w:bidi="hi-IN"/>
        </w:rPr>
        <w:t>(słownie: …………………………………………………………………….)</w:t>
      </w:r>
    </w:p>
    <w:p w14:paraId="129C8685" w14:textId="75FDD68D" w:rsidR="00761697" w:rsidRDefault="00761697" w:rsidP="00761697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</w:p>
    <w:p w14:paraId="6B2E93E8" w14:textId="77777777" w:rsidR="005444DA" w:rsidRDefault="005444DA" w:rsidP="00761697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</w:p>
    <w:p w14:paraId="4976481F" w14:textId="77777777" w:rsidR="005444DA" w:rsidRPr="005444DA" w:rsidRDefault="005444DA" w:rsidP="00761697">
      <w:pPr>
        <w:pStyle w:val="Akapitzlist"/>
        <w:suppressAutoHyphens/>
        <w:jc w:val="both"/>
        <w:rPr>
          <w:rFonts w:ascii="Cambria" w:eastAsia="NSimSun" w:hAnsi="Cambria" w:cs="Arial"/>
          <w:kern w:val="2"/>
          <w:sz w:val="22"/>
          <w:szCs w:val="22"/>
          <w:lang w:eastAsia="zh-CN" w:bidi="hi-IN"/>
        </w:rPr>
      </w:pPr>
    </w:p>
    <w:p w14:paraId="0D708703" w14:textId="70A5C461" w:rsidR="00310FCD" w:rsidRPr="005444DA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="Arial"/>
          <w:b/>
          <w:bCs/>
          <w:kern w:val="2"/>
          <w:u w:val="single"/>
          <w:lang w:eastAsia="zh-CN" w:bidi="hi-IN"/>
        </w:rPr>
      </w:pPr>
      <w:r w:rsidRPr="005444DA">
        <w:rPr>
          <w:rFonts w:ascii="Cambria" w:eastAsia="NSimSun" w:hAnsi="Cambria" w:cs="Arial"/>
          <w:b/>
          <w:bCs/>
          <w:kern w:val="2"/>
          <w:u w:val="single"/>
          <w:lang w:eastAsia="zh-CN" w:bidi="hi-IN"/>
        </w:rPr>
        <w:lastRenderedPageBreak/>
        <w:t>Oświadczam, że oferowana cena zawiera wszystkie koszty niezbędne do wykonania zamówienia.</w:t>
      </w:r>
    </w:p>
    <w:p w14:paraId="30F837F0" w14:textId="77777777" w:rsidR="00310FCD" w:rsidRPr="005444DA" w:rsidRDefault="00310FCD" w:rsidP="00310FCD">
      <w:pPr>
        <w:suppressAutoHyphens/>
        <w:spacing w:after="0" w:line="240" w:lineRule="auto"/>
        <w:jc w:val="both"/>
        <w:rPr>
          <w:rFonts w:ascii="Cambria" w:eastAsia="NSimSun" w:hAnsi="Cambria" w:cs="Arial"/>
          <w:b/>
          <w:bCs/>
          <w:kern w:val="2"/>
          <w:lang w:eastAsia="zh-CN" w:bidi="hi-IN"/>
        </w:rPr>
      </w:pPr>
    </w:p>
    <w:p w14:paraId="3D86AE5B" w14:textId="77777777" w:rsidR="00310FCD" w:rsidRPr="005444DA" w:rsidRDefault="00310FCD" w:rsidP="00310FCD">
      <w:pPr>
        <w:suppressAutoHyphens/>
        <w:spacing w:after="0" w:line="276" w:lineRule="auto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b/>
          <w:bCs/>
          <w:kern w:val="2"/>
          <w:lang w:eastAsia="zh-CN" w:bidi="hi-IN"/>
        </w:rPr>
        <w:t>2.</w:t>
      </w:r>
      <w:r w:rsidRPr="005444DA">
        <w:rPr>
          <w:rFonts w:ascii="Cambria" w:eastAsia="NSimSun" w:hAnsi="Cambria" w:cs="Mangal"/>
          <w:kern w:val="2"/>
          <w:lang w:eastAsia="zh-CN" w:bidi="hi-IN"/>
        </w:rPr>
        <w:t xml:space="preserve"> Oferuje wykonanie zamówienia zgodnie z wymogami Zamawiającego:</w:t>
      </w:r>
    </w:p>
    <w:p w14:paraId="72DBAD6D" w14:textId="77777777" w:rsidR="00310FCD" w:rsidRPr="005444DA" w:rsidRDefault="00310FCD" w:rsidP="00310FCD">
      <w:pPr>
        <w:suppressAutoHyphens/>
        <w:spacing w:after="0" w:line="276" w:lineRule="auto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- termin wykonania zamówienia*…………………………………………………………………..</w:t>
      </w:r>
    </w:p>
    <w:p w14:paraId="70991CAA" w14:textId="77777777" w:rsidR="00310FCD" w:rsidRPr="005444DA" w:rsidRDefault="00310FCD" w:rsidP="00310FCD">
      <w:pPr>
        <w:suppressAutoHyphens/>
        <w:spacing w:after="0" w:line="276" w:lineRule="auto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- termin płatności*………………………………………………………………………………….</w:t>
      </w:r>
    </w:p>
    <w:p w14:paraId="3CED9F84" w14:textId="77777777" w:rsidR="00310FCD" w:rsidRPr="005444DA" w:rsidRDefault="00310FCD" w:rsidP="00310FCD">
      <w:pPr>
        <w:suppressAutoHyphens/>
        <w:spacing w:after="0" w:line="276" w:lineRule="auto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- warunki gwarancji*……………………………………………………………………………….</w:t>
      </w:r>
    </w:p>
    <w:p w14:paraId="030D6B3D" w14:textId="77777777" w:rsidR="00310FCD" w:rsidRPr="005444DA" w:rsidRDefault="00310FCD" w:rsidP="00310FCD">
      <w:pPr>
        <w:suppressAutoHyphens/>
        <w:spacing w:after="0" w:line="276" w:lineRule="auto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- inne warunki realizacji zamówienia*……………………………………………………………..</w:t>
      </w:r>
    </w:p>
    <w:p w14:paraId="69CBB867" w14:textId="77777777" w:rsidR="00310FCD" w:rsidRPr="005444DA" w:rsidRDefault="00310FCD" w:rsidP="00310FCD">
      <w:pPr>
        <w:suppressAutoHyphens/>
        <w:spacing w:after="0" w:line="276" w:lineRule="auto"/>
        <w:rPr>
          <w:rFonts w:ascii="Cambria" w:eastAsia="NSimSun" w:hAnsi="Cambria" w:cs="Mangal"/>
          <w:kern w:val="2"/>
          <w:lang w:eastAsia="zh-CN" w:bidi="hi-IN"/>
        </w:rPr>
      </w:pPr>
    </w:p>
    <w:p w14:paraId="34D7C64C" w14:textId="77777777" w:rsidR="00310FCD" w:rsidRPr="005444DA" w:rsidRDefault="00310FCD" w:rsidP="00310FCD">
      <w:pPr>
        <w:suppressAutoHyphens/>
        <w:spacing w:after="0" w:line="276" w:lineRule="auto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b/>
          <w:bCs/>
          <w:kern w:val="2"/>
          <w:lang w:eastAsia="zh-CN" w:bidi="hi-IN"/>
        </w:rPr>
        <w:t>3</w:t>
      </w:r>
      <w:r w:rsidRPr="005444DA">
        <w:rPr>
          <w:rFonts w:ascii="Cambria" w:eastAsia="NSimSun" w:hAnsi="Cambria" w:cs="Mangal"/>
          <w:kern w:val="2"/>
          <w:lang w:eastAsia="zh-CN" w:bidi="hi-IN"/>
        </w:rPr>
        <w:t>. Oświadczam, że posiadam uprawnienia do wykonywania działalności objętej Zamówieniem,</w:t>
      </w:r>
    </w:p>
    <w:p w14:paraId="54DF21DC" w14:textId="77777777" w:rsidR="00310FCD" w:rsidRPr="005444DA" w:rsidRDefault="00310FCD" w:rsidP="00310FCD">
      <w:pPr>
        <w:suppressAutoHyphens/>
        <w:spacing w:after="0" w:line="276" w:lineRule="auto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niezbędną wiedzę, doświadczenie i potencjał techniczny, dysponuję osobami zdolnymi do</w:t>
      </w:r>
    </w:p>
    <w:p w14:paraId="0F22D402" w14:textId="77777777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wykonania zamówienia, a także znajduję się w sytuacji ekonomicznej i finansowej zapewniającej</w:t>
      </w:r>
    </w:p>
    <w:p w14:paraId="462C1775" w14:textId="77777777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wykonanie zamówienia.</w:t>
      </w:r>
    </w:p>
    <w:p w14:paraId="0714D4CE" w14:textId="77777777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</w:p>
    <w:p w14:paraId="248CCF54" w14:textId="2D43E768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b/>
          <w:bCs/>
          <w:kern w:val="2"/>
          <w:lang w:eastAsia="zh-CN" w:bidi="hi-IN"/>
        </w:rPr>
        <w:t>4.</w:t>
      </w:r>
      <w:r w:rsidRPr="005444DA">
        <w:rPr>
          <w:rFonts w:ascii="Cambria" w:eastAsia="NSimSun" w:hAnsi="Cambria" w:cs="Mangal"/>
          <w:kern w:val="2"/>
          <w:lang w:eastAsia="zh-CN" w:bidi="hi-IN"/>
        </w:rPr>
        <w:t xml:space="preserve"> Oświadczam, że zawarte w zaproszeniu do złożenia oferty cenowej warunki akceptuję</w:t>
      </w:r>
    </w:p>
    <w:p w14:paraId="48FA8B9A" w14:textId="77777777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i zobowiązuję się w przypadku przejęcia mojej propozycji do zawarcia umowy na ww. warunkach,</w:t>
      </w:r>
    </w:p>
    <w:p w14:paraId="4ECA74BA" w14:textId="2E09CEDA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w miejscu i terminie wyznaczonym przez Zleceniodawcę.</w:t>
      </w:r>
    </w:p>
    <w:p w14:paraId="0F7135FA" w14:textId="77777777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</w:p>
    <w:p w14:paraId="47ECDEFC" w14:textId="77777777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b/>
          <w:bCs/>
          <w:kern w:val="2"/>
          <w:lang w:eastAsia="zh-CN" w:bidi="hi-IN"/>
        </w:rPr>
        <w:t>5.</w:t>
      </w:r>
      <w:r w:rsidRPr="005444DA">
        <w:rPr>
          <w:rFonts w:ascii="Cambria" w:eastAsia="NSimSun" w:hAnsi="Cambria" w:cs="Mangal"/>
          <w:kern w:val="2"/>
          <w:lang w:eastAsia="zh-CN" w:bidi="hi-IN"/>
        </w:rPr>
        <w:t>** wypełniłem obowiązki informacyjne przewidziane w art. 13 lub 14 RODO wobec osób</w:t>
      </w:r>
    </w:p>
    <w:p w14:paraId="65333419" w14:textId="77777777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fizycznych, od których dane osobowe bezpośrednio lub pośrednio pozyskałem w celu ubiegania</w:t>
      </w:r>
    </w:p>
    <w:p w14:paraId="78629904" w14:textId="77777777" w:rsidR="00310FCD" w:rsidRPr="005444DA" w:rsidRDefault="00310FCD" w:rsidP="00761697">
      <w:pPr>
        <w:suppressAutoHyphens/>
        <w:spacing w:after="0" w:line="276" w:lineRule="auto"/>
        <w:jc w:val="both"/>
        <w:rPr>
          <w:rFonts w:ascii="Cambria" w:eastAsia="NSimSun" w:hAnsi="Cambria" w:cs="Mangal"/>
          <w:kern w:val="2"/>
          <w:lang w:eastAsia="zh-CN" w:bidi="hi-IN"/>
        </w:rPr>
      </w:pPr>
      <w:r w:rsidRPr="005444DA">
        <w:rPr>
          <w:rFonts w:ascii="Cambria" w:eastAsia="NSimSun" w:hAnsi="Cambria" w:cs="Mangal"/>
          <w:kern w:val="2"/>
          <w:lang w:eastAsia="zh-CN" w:bidi="hi-IN"/>
        </w:rPr>
        <w:t>się o udzielenie zamówienia publicznego w niniejszym postępowaniu.</w:t>
      </w:r>
    </w:p>
    <w:p w14:paraId="79952AE8" w14:textId="77777777" w:rsidR="00310FCD" w:rsidRPr="005444DA" w:rsidRDefault="00310FCD" w:rsidP="00310FCD">
      <w:pPr>
        <w:suppressAutoHyphens/>
        <w:spacing w:after="0" w:line="276" w:lineRule="auto"/>
        <w:jc w:val="both"/>
        <w:rPr>
          <w:rFonts w:ascii="Cambria" w:eastAsia="NSimSun" w:hAnsi="Cambria" w:cs="Arial"/>
          <w:kern w:val="2"/>
          <w:lang w:eastAsia="zh-CN" w:bidi="hi-IN"/>
        </w:rPr>
      </w:pPr>
    </w:p>
    <w:p w14:paraId="6A9BFB3E" w14:textId="77777777" w:rsidR="00310FCD" w:rsidRPr="005444DA" w:rsidRDefault="00310FCD" w:rsidP="00310FCD">
      <w:pPr>
        <w:suppressAutoHyphens/>
        <w:spacing w:after="0" w:line="276" w:lineRule="auto"/>
        <w:jc w:val="both"/>
        <w:rPr>
          <w:rFonts w:ascii="Cambria" w:eastAsia="NSimSun" w:hAnsi="Cambria" w:cs="Arial"/>
          <w:kern w:val="2"/>
          <w:lang w:eastAsia="zh-CN" w:bidi="hi-IN"/>
        </w:rPr>
      </w:pPr>
    </w:p>
    <w:p w14:paraId="60640481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</w:p>
    <w:p w14:paraId="780DA77F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</w:p>
    <w:p w14:paraId="3EDF9CC9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>* wpisać właściwe</w:t>
      </w:r>
    </w:p>
    <w:p w14:paraId="238EA95B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5444DA">
        <w:rPr>
          <w:rFonts w:ascii="Cambria" w:eastAsia="NSimSun" w:hAnsi="Cambria" w:cs="Arial"/>
          <w:kern w:val="2"/>
          <w:lang w:eastAsia="zh-CN" w:bidi="hi-IN"/>
        </w:rPr>
        <w:t>rozporządz</w:t>
      </w:r>
      <w:proofErr w:type="spellEnd"/>
      <w:r w:rsidRPr="005444DA">
        <w:rPr>
          <w:rFonts w:ascii="Cambria" w:eastAsia="NSimSun" w:hAnsi="Cambria" w:cs="Arial"/>
          <w:kern w:val="2"/>
          <w:lang w:eastAsia="zh-CN" w:bidi="hi-IN"/>
        </w:rPr>
        <w:t xml:space="preserve">. o ochronie danych) (Dz. </w:t>
      </w:r>
      <w:proofErr w:type="spellStart"/>
      <w:r w:rsidRPr="005444DA">
        <w:rPr>
          <w:rFonts w:ascii="Cambria" w:eastAsia="NSimSun" w:hAnsi="Cambria" w:cs="Arial"/>
          <w:kern w:val="2"/>
          <w:lang w:eastAsia="zh-CN" w:bidi="hi-IN"/>
        </w:rPr>
        <w:t>Urz</w:t>
      </w:r>
      <w:proofErr w:type="spellEnd"/>
      <w:r w:rsidRPr="005444DA">
        <w:rPr>
          <w:rFonts w:ascii="Cambria" w:eastAsia="NSimSun" w:hAnsi="Cambria" w:cs="Arial"/>
          <w:kern w:val="2"/>
          <w:lang w:eastAsia="zh-CN" w:bidi="hi-IN"/>
        </w:rPr>
        <w:t xml:space="preserve"> UE L 119z 04.05.2016, str. 1).</w:t>
      </w:r>
    </w:p>
    <w:p w14:paraId="3303D5D6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</w:p>
    <w:p w14:paraId="352F3B0D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</w:p>
    <w:p w14:paraId="4E1BDC9A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 xml:space="preserve">      </w:t>
      </w:r>
    </w:p>
    <w:p w14:paraId="6FF9200F" w14:textId="495146F4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 xml:space="preserve">                                                                               </w:t>
      </w:r>
    </w:p>
    <w:p w14:paraId="434FE472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</w:p>
    <w:p w14:paraId="3258EC27" w14:textId="77777777" w:rsidR="002B5095" w:rsidRPr="005444DA" w:rsidRDefault="002B5095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</w:p>
    <w:p w14:paraId="33CD095C" w14:textId="77777777" w:rsidR="007678A7" w:rsidRPr="005444DA" w:rsidRDefault="007678A7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</w:p>
    <w:p w14:paraId="6AFBD323" w14:textId="77777777" w:rsidR="00310FCD" w:rsidRPr="005444DA" w:rsidRDefault="00310FCD" w:rsidP="00310FCD">
      <w:pPr>
        <w:suppressAutoHyphens/>
        <w:spacing w:after="0" w:line="240" w:lineRule="auto"/>
        <w:rPr>
          <w:rFonts w:ascii="Cambria" w:eastAsia="NSimSun" w:hAnsi="Cambria" w:cs="Arial"/>
          <w:kern w:val="2"/>
          <w:lang w:eastAsia="zh-CN"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 xml:space="preserve">                                                                                              …………………………………………</w:t>
      </w:r>
    </w:p>
    <w:p w14:paraId="0FB7F37A" w14:textId="1DEAD13F" w:rsidR="002C62F1" w:rsidRPr="005444DA" w:rsidRDefault="00310FCD" w:rsidP="00310FCD">
      <w:pPr>
        <w:rPr>
          <w:rFonts w:ascii="Cambria" w:hAnsi="Cambria"/>
          <w:lang w:bidi="hi-IN"/>
        </w:rPr>
      </w:pPr>
      <w:r w:rsidRPr="005444DA">
        <w:rPr>
          <w:rFonts w:ascii="Cambria" w:eastAsia="NSimSun" w:hAnsi="Cambria" w:cs="Arial"/>
          <w:kern w:val="2"/>
          <w:lang w:eastAsia="zh-CN" w:bidi="hi-IN"/>
        </w:rPr>
        <w:t xml:space="preserve">                                                                                                 Data, podpis i pieczątka</w:t>
      </w:r>
    </w:p>
    <w:sectPr w:rsidR="002C62F1" w:rsidRPr="005444DA" w:rsidSect="00391A4E">
      <w:headerReference w:type="default" r:id="rId8"/>
      <w:footerReference w:type="default" r:id="rId9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A0A03" w14:textId="77777777" w:rsidR="000844E5" w:rsidRDefault="000844E5" w:rsidP="00DD23D5">
      <w:pPr>
        <w:spacing w:after="0" w:line="240" w:lineRule="auto"/>
      </w:pPr>
      <w:r>
        <w:separator/>
      </w:r>
    </w:p>
  </w:endnote>
  <w:endnote w:type="continuationSeparator" w:id="0">
    <w:p w14:paraId="0D9323F8" w14:textId="77777777" w:rsidR="000844E5" w:rsidRDefault="000844E5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FEEA" w14:textId="77777777" w:rsidR="000844E5" w:rsidRDefault="000844E5" w:rsidP="00DD23D5">
      <w:pPr>
        <w:spacing w:after="0" w:line="240" w:lineRule="auto"/>
      </w:pPr>
      <w:r>
        <w:separator/>
      </w:r>
    </w:p>
  </w:footnote>
  <w:footnote w:type="continuationSeparator" w:id="0">
    <w:p w14:paraId="6B236514" w14:textId="77777777" w:rsidR="000844E5" w:rsidRDefault="000844E5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1202B229" w:rsidR="00F91E2E" w:rsidRPr="00DD21D8" w:rsidRDefault="00761697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56F1990F">
              <wp:simplePos x="0" y="0"/>
              <wp:positionH relativeFrom="column">
                <wp:posOffset>866471</wp:posOffset>
              </wp:positionH>
              <wp:positionV relativeFrom="paragraph">
                <wp:posOffset>116592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2EDC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8.25pt;margin-top:9.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" strokecolor="#548dd4" strokeweight="3pt"/>
          </w:pict>
        </mc:Fallback>
      </mc:AlternateContent>
    </w:r>
  </w:p>
  <w:p w14:paraId="63A18C19" w14:textId="77777777" w:rsidR="00761697" w:rsidRDefault="00761697">
    <w:pPr>
      <w:pStyle w:val="Nagwek"/>
    </w:pPr>
  </w:p>
  <w:p w14:paraId="55DA38D6" w14:textId="607E155D" w:rsidR="00F91E2E" w:rsidRPr="00761697" w:rsidRDefault="00761697">
    <w:pPr>
      <w:pStyle w:val="Nagwek"/>
      <w:rPr>
        <w:rFonts w:ascii="Times New Roman" w:hAnsi="Times New Roman"/>
        <w:sz w:val="24"/>
        <w:szCs w:val="24"/>
      </w:rPr>
    </w:pPr>
    <w:r w:rsidRPr="00761697">
      <w:rPr>
        <w:rFonts w:ascii="Times New Roman" w:hAnsi="Times New Roman"/>
        <w:sz w:val="24"/>
        <w:szCs w:val="24"/>
      </w:rPr>
      <w:t>IZP.271.</w:t>
    </w:r>
    <w:r w:rsidR="00CC0FF5">
      <w:rPr>
        <w:rFonts w:ascii="Times New Roman" w:hAnsi="Times New Roman"/>
        <w:sz w:val="24"/>
        <w:szCs w:val="24"/>
      </w:rPr>
      <w:t>2.1.202</w:t>
    </w:r>
    <w:r w:rsidR="005444DA">
      <w:rPr>
        <w:rFonts w:ascii="Times New Roman" w:hAnsi="Times New Roman"/>
        <w:sz w:val="24"/>
        <w:szCs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0425C94"/>
    <w:multiLevelType w:val="hybridMultilevel"/>
    <w:tmpl w:val="D40C8B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2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18"/>
  </w:num>
  <w:num w:numId="13" w16cid:durableId="2091198851">
    <w:abstractNumId w:val="21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19"/>
  </w:num>
  <w:num w:numId="21" w16cid:durableId="534662024">
    <w:abstractNumId w:val="17"/>
  </w:num>
  <w:num w:numId="22" w16cid:durableId="1610625327">
    <w:abstractNumId w:val="1"/>
  </w:num>
  <w:num w:numId="23" w16cid:durableId="16460833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844E5"/>
    <w:rsid w:val="000A2F35"/>
    <w:rsid w:val="000B4862"/>
    <w:rsid w:val="00104821"/>
    <w:rsid w:val="00133AE6"/>
    <w:rsid w:val="00136E9A"/>
    <w:rsid w:val="00174B5A"/>
    <w:rsid w:val="001941B0"/>
    <w:rsid w:val="001B2781"/>
    <w:rsid w:val="001C3BFD"/>
    <w:rsid w:val="002156A0"/>
    <w:rsid w:val="0022059B"/>
    <w:rsid w:val="002333F4"/>
    <w:rsid w:val="00254233"/>
    <w:rsid w:val="002B5095"/>
    <w:rsid w:val="002C0D86"/>
    <w:rsid w:val="002C62F1"/>
    <w:rsid w:val="002D26D8"/>
    <w:rsid w:val="00310FCD"/>
    <w:rsid w:val="00331D2F"/>
    <w:rsid w:val="00391A4E"/>
    <w:rsid w:val="003E766E"/>
    <w:rsid w:val="004046AC"/>
    <w:rsid w:val="00411463"/>
    <w:rsid w:val="00413B38"/>
    <w:rsid w:val="004639E1"/>
    <w:rsid w:val="00477591"/>
    <w:rsid w:val="00486215"/>
    <w:rsid w:val="004A5017"/>
    <w:rsid w:val="004B65D4"/>
    <w:rsid w:val="004E1A4C"/>
    <w:rsid w:val="00503DEE"/>
    <w:rsid w:val="005444DA"/>
    <w:rsid w:val="005849A9"/>
    <w:rsid w:val="00645B20"/>
    <w:rsid w:val="006957FA"/>
    <w:rsid w:val="006C21AD"/>
    <w:rsid w:val="00724AD4"/>
    <w:rsid w:val="00761697"/>
    <w:rsid w:val="007678A7"/>
    <w:rsid w:val="007A3E52"/>
    <w:rsid w:val="008033CB"/>
    <w:rsid w:val="008C13FE"/>
    <w:rsid w:val="008E6D87"/>
    <w:rsid w:val="00947E95"/>
    <w:rsid w:val="009660BF"/>
    <w:rsid w:val="009906B0"/>
    <w:rsid w:val="009927C0"/>
    <w:rsid w:val="009C547B"/>
    <w:rsid w:val="009D42EC"/>
    <w:rsid w:val="00A70179"/>
    <w:rsid w:val="00A97423"/>
    <w:rsid w:val="00AF7DB9"/>
    <w:rsid w:val="00B73C1B"/>
    <w:rsid w:val="00B92A64"/>
    <w:rsid w:val="00BF1683"/>
    <w:rsid w:val="00BF5DF5"/>
    <w:rsid w:val="00C276BB"/>
    <w:rsid w:val="00C737D3"/>
    <w:rsid w:val="00C73F89"/>
    <w:rsid w:val="00C76FA4"/>
    <w:rsid w:val="00C9471A"/>
    <w:rsid w:val="00CC0FF5"/>
    <w:rsid w:val="00CC3ABF"/>
    <w:rsid w:val="00CF421F"/>
    <w:rsid w:val="00D1060E"/>
    <w:rsid w:val="00D65DD0"/>
    <w:rsid w:val="00D83977"/>
    <w:rsid w:val="00DA69C7"/>
    <w:rsid w:val="00DD23D5"/>
    <w:rsid w:val="00E04254"/>
    <w:rsid w:val="00E57C40"/>
    <w:rsid w:val="00E94402"/>
    <w:rsid w:val="00EF4318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logo.dot</Template>
  <TotalTime>1</TotalTime>
  <Pages>2</Pages>
  <Words>487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2</cp:revision>
  <cp:lastPrinted>2024-02-15T08:42:00Z</cp:lastPrinted>
  <dcterms:created xsi:type="dcterms:W3CDTF">2025-04-16T11:36:00Z</dcterms:created>
  <dcterms:modified xsi:type="dcterms:W3CDTF">2025-04-16T11:36:00Z</dcterms:modified>
</cp:coreProperties>
</file>