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224C9B" w14:textId="77777777" w:rsidR="00F73E4B" w:rsidRDefault="00F73E4B" w:rsidP="00BA098C">
      <w:pPr>
        <w:spacing w:after="0" w:line="259" w:lineRule="auto"/>
        <w:ind w:left="5826"/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                </w:t>
      </w:r>
      <w:r w:rsidR="00BA098C" w:rsidRPr="00F73E4B"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Załącznik 1 do zapytania </w:t>
      </w:r>
      <w:r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           </w:t>
      </w:r>
    </w:p>
    <w:p w14:paraId="3356F914" w14:textId="4DB67DCB" w:rsidR="00BA098C" w:rsidRPr="00F73E4B" w:rsidRDefault="00F73E4B" w:rsidP="00BA098C">
      <w:pPr>
        <w:spacing w:after="0" w:line="259" w:lineRule="auto"/>
        <w:ind w:left="5826"/>
        <w:rPr>
          <w:rFonts w:ascii="Cambria" w:eastAsia="Calibri" w:hAnsi="Cambria" w:cs="Calibri"/>
          <w:b/>
          <w:bCs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                               </w:t>
      </w:r>
      <w:r w:rsidR="00BA098C" w:rsidRPr="00F73E4B">
        <w:rPr>
          <w:rFonts w:ascii="Cambria" w:eastAsia="Arial" w:hAnsi="Cambria" w:cs="Arial"/>
          <w:b/>
          <w:bCs/>
          <w:color w:val="000000"/>
          <w:kern w:val="2"/>
          <w:sz w:val="24"/>
          <w:szCs w:val="24"/>
          <w14:ligatures w14:val="standardContextual"/>
        </w:rPr>
        <w:t xml:space="preserve">ofertowego </w:t>
      </w:r>
    </w:p>
    <w:p w14:paraId="2A9E4B55" w14:textId="77777777" w:rsidR="00BA098C" w:rsidRPr="00BA098C" w:rsidRDefault="00BA098C" w:rsidP="00BA098C">
      <w:pPr>
        <w:spacing w:after="2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5BCD845" w14:textId="77777777" w:rsidR="00BA098C" w:rsidRPr="00BA098C" w:rsidRDefault="00BA098C" w:rsidP="00BA098C">
      <w:pPr>
        <w:keepNext/>
        <w:keepLines/>
        <w:spacing w:after="0" w:line="259" w:lineRule="auto"/>
        <w:ind w:left="4083"/>
        <w:outlineLvl w:val="0"/>
        <w:rPr>
          <w:rFonts w:ascii="Cambria" w:eastAsia="Arial" w:hAnsi="Cambria" w:cs="Arial"/>
          <w:b/>
          <w:i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b/>
          <w:i/>
          <w:color w:val="000000"/>
          <w:kern w:val="2"/>
          <w:sz w:val="24"/>
          <w:szCs w:val="24"/>
          <w14:ligatures w14:val="standardContextual"/>
        </w:rPr>
        <w:t xml:space="preserve">OFERTA </w:t>
      </w:r>
    </w:p>
    <w:p w14:paraId="08C1811F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28342A1" w14:textId="77777777" w:rsidR="00BA098C" w:rsidRPr="00BA098C" w:rsidRDefault="00BA098C" w:rsidP="00BA098C">
      <w:pPr>
        <w:spacing w:after="10" w:line="249" w:lineRule="auto"/>
        <w:ind w:left="-5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Firma  </w:t>
      </w:r>
    </w:p>
    <w:p w14:paraId="009FCF18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DD86C78" w14:textId="66D85C44" w:rsidR="00BA098C" w:rsidRPr="00BA098C" w:rsidRDefault="00BA098C" w:rsidP="00BA098C">
      <w:pPr>
        <w:spacing w:after="10" w:line="249" w:lineRule="auto"/>
        <w:ind w:left="-5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.......................................................................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............................................................................. </w:t>
      </w:r>
    </w:p>
    <w:p w14:paraId="42C5EA2A" w14:textId="77777777" w:rsidR="00BA098C" w:rsidRPr="00BA098C" w:rsidRDefault="00BA098C" w:rsidP="00BA098C">
      <w:pPr>
        <w:spacing w:after="40" w:line="259" w:lineRule="auto"/>
        <w:ind w:left="3546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(nazwa i adres wykonawcy) </w:t>
      </w:r>
    </w:p>
    <w:p w14:paraId="3DB52B46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A49FC8F" w14:textId="7D2EF4A9" w:rsidR="00BA098C" w:rsidRPr="00BA098C" w:rsidRDefault="00BA098C" w:rsidP="00BA098C">
      <w:pPr>
        <w:spacing w:after="10" w:line="249" w:lineRule="auto"/>
        <w:ind w:left="-5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...........................................................................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......................................................................... </w:t>
      </w:r>
    </w:p>
    <w:p w14:paraId="336AFBE0" w14:textId="77777777" w:rsidR="00BA098C" w:rsidRPr="00BA098C" w:rsidRDefault="00BA098C" w:rsidP="00BA098C">
      <w:pPr>
        <w:spacing w:after="40" w:line="259" w:lineRule="auto"/>
        <w:ind w:left="3286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(NIP, REGON, nr </w:t>
      </w:r>
      <w:proofErr w:type="spellStart"/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>tel</w:t>
      </w:r>
      <w:proofErr w:type="spellEnd"/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/faksu, e-mail) </w:t>
      </w:r>
    </w:p>
    <w:p w14:paraId="2A4D98DE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DEE43FA" w14:textId="77777777" w:rsidR="00BA098C" w:rsidRPr="00BA098C" w:rsidRDefault="00BA098C" w:rsidP="00BA098C">
      <w:pPr>
        <w:spacing w:after="5" w:line="249" w:lineRule="auto"/>
        <w:ind w:left="-5" w:hanging="10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odpowiadając na zapytanie ofertowe składa ofertę na: </w:t>
      </w:r>
    </w:p>
    <w:p w14:paraId="38B2CB07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F39ED8D" w14:textId="77777777" w:rsidR="00EA7A2C" w:rsidRPr="00EA7A2C" w:rsidRDefault="00BA098C" w:rsidP="00BA098C">
      <w:pPr>
        <w:spacing w:after="202" w:line="268" w:lineRule="auto"/>
        <w:ind w:left="2223" w:hanging="1918"/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Wykonanie Programu Funkcjonalno – Użytkowego dla zadania pn.: </w:t>
      </w:r>
    </w:p>
    <w:p w14:paraId="391AE755" w14:textId="77777777" w:rsidR="00EA7A2C" w:rsidRPr="00EA7A2C" w:rsidRDefault="00EA7A2C" w:rsidP="00EA7A2C">
      <w:pPr>
        <w:pStyle w:val="Akapitzlist"/>
        <w:numPr>
          <w:ilvl w:val="0"/>
          <w:numId w:val="31"/>
        </w:numPr>
        <w:spacing w:after="141" w:line="259" w:lineRule="auto"/>
        <w:ind w:left="284"/>
        <w:rPr>
          <w:rFonts w:ascii="Cambria" w:hAnsi="Cambria" w:cs="Times New Roman"/>
          <w:color w:val="000000"/>
          <w:kern w:val="2"/>
          <w14:ligatures w14:val="standardContextual"/>
        </w:rPr>
      </w:pPr>
      <w:r w:rsidRPr="00EA7A2C">
        <w:rPr>
          <w:rFonts w:ascii="Cambria" w:hAnsi="Cambria" w:cs="Times New Roman"/>
          <w:b/>
          <w:color w:val="000000"/>
          <w:kern w:val="2"/>
          <w14:ligatures w14:val="standardContextual"/>
        </w:rPr>
        <w:t>Budowa sieci wodociągowej w miejscowościach: Wierzbno – Soboń – Wyczółki – Wąsosze – Koszewnica – Sułki – Wierzbno ok. 9 km.</w:t>
      </w:r>
    </w:p>
    <w:p w14:paraId="58297B93" w14:textId="77777777" w:rsidR="00EA7A2C" w:rsidRPr="00EA7A2C" w:rsidRDefault="00EA7A2C" w:rsidP="00EA7A2C">
      <w:pPr>
        <w:pStyle w:val="Akapitzlist"/>
        <w:numPr>
          <w:ilvl w:val="0"/>
          <w:numId w:val="31"/>
        </w:numPr>
        <w:spacing w:after="141" w:line="259" w:lineRule="auto"/>
        <w:ind w:left="284"/>
        <w:rPr>
          <w:rFonts w:ascii="Cambria" w:hAnsi="Cambria" w:cs="Times New Roman"/>
          <w:color w:val="000000"/>
          <w:kern w:val="2"/>
          <w14:ligatures w14:val="standardContextual"/>
        </w:rPr>
      </w:pPr>
      <w:r w:rsidRPr="00EA7A2C">
        <w:rPr>
          <w:rFonts w:ascii="Cambria" w:hAnsi="Cambria" w:cs="Times New Roman"/>
          <w:b/>
          <w:color w:val="000000"/>
          <w:kern w:val="2"/>
          <w14:ligatures w14:val="standardContextual"/>
        </w:rPr>
        <w:t xml:space="preserve"> Budowa sieci wodociągowej w miejscowościach: Sułki – Józefy – Wyrzyki – Czerwonka – Natolin ok. 10 km.</w:t>
      </w:r>
    </w:p>
    <w:p w14:paraId="75CF11D3" w14:textId="7E8AF60A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</w:p>
    <w:p w14:paraId="23EBD380" w14:textId="77777777" w:rsidR="00BA098C" w:rsidRPr="00BA098C" w:rsidRDefault="00BA098C" w:rsidP="00BA098C">
      <w:pPr>
        <w:numPr>
          <w:ilvl w:val="0"/>
          <w:numId w:val="32"/>
        </w:numPr>
        <w:spacing w:after="0" w:line="268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>Oferuję wykonanie przedmiotu zamówienia w całości za cenę: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291D951E" w14:textId="77777777" w:rsidR="00BA098C" w:rsidRPr="00BA098C" w:rsidRDefault="00BA098C" w:rsidP="00BA098C">
      <w:pPr>
        <w:spacing w:after="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EEE5B8A" w14:textId="77777777" w:rsidR="00BA098C" w:rsidRPr="00BA098C" w:rsidRDefault="00BA098C" w:rsidP="00BA098C">
      <w:pPr>
        <w:spacing w:after="5" w:line="249" w:lineRule="auto"/>
        <w:ind w:left="437" w:hanging="10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kwota netto ………………………………………………zł  </w:t>
      </w:r>
    </w:p>
    <w:p w14:paraId="493AAD73" w14:textId="77777777" w:rsidR="00BA098C" w:rsidRPr="00BA098C" w:rsidRDefault="00BA098C" w:rsidP="00BA098C">
      <w:pPr>
        <w:spacing w:after="0" w:line="259" w:lineRule="auto"/>
        <w:ind w:left="607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6B1CF967" w14:textId="7859B8FC" w:rsidR="00BA098C" w:rsidRPr="00BA098C" w:rsidRDefault="00BA098C" w:rsidP="00BA098C">
      <w:pPr>
        <w:spacing w:after="5" w:line="249" w:lineRule="auto"/>
        <w:ind w:left="437" w:hanging="10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podatek VAT…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….… %, tj. 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………………………………………………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zł </w:t>
      </w:r>
    </w:p>
    <w:p w14:paraId="119CD94C" w14:textId="77777777" w:rsidR="00EA7A2C" w:rsidRDefault="00EA7A2C" w:rsidP="00EA7A2C">
      <w:pPr>
        <w:spacing w:after="0" w:line="249" w:lineRule="auto"/>
        <w:ind w:right="3474"/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</w:pPr>
    </w:p>
    <w:p w14:paraId="5198E272" w14:textId="1669049A" w:rsidR="00BA098C" w:rsidRPr="00BA098C" w:rsidRDefault="00EA7A2C" w:rsidP="00EA7A2C">
      <w:pPr>
        <w:spacing w:after="0" w:line="249" w:lineRule="auto"/>
        <w:ind w:right="566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 </w:t>
      </w:r>
      <w:r w:rsidR="00BA098C"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cena brutto ................................</w:t>
      </w:r>
      <w:r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</w:t>
      </w:r>
      <w:r w:rsidR="00BA098C"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 zł </w:t>
      </w:r>
    </w:p>
    <w:p w14:paraId="71341D55" w14:textId="77777777" w:rsidR="00BA098C" w:rsidRPr="00BA098C" w:rsidRDefault="00BA098C" w:rsidP="00BA098C">
      <w:pPr>
        <w:spacing w:after="0" w:line="259" w:lineRule="auto"/>
        <w:ind w:left="427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756319F" w14:textId="5632998A" w:rsidR="00BA098C" w:rsidRPr="00BA098C" w:rsidRDefault="00BA098C" w:rsidP="00BA098C">
      <w:pPr>
        <w:spacing w:after="5" w:line="249" w:lineRule="auto"/>
        <w:ind w:left="180" w:firstLine="24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(słownie:.........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......................................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..................................................................................................................), </w:t>
      </w:r>
      <w:r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0BAA8C2" w14:textId="77777777" w:rsidR="00BA098C" w:rsidRPr="00BA098C" w:rsidRDefault="00BA098C" w:rsidP="00BA098C">
      <w:pPr>
        <w:numPr>
          <w:ilvl w:val="0"/>
          <w:numId w:val="32"/>
        </w:numPr>
        <w:spacing w:after="110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Oświadczam, że zapoznałem się z przedmiotem zamówienia i warunkami zawartymi w zapytaniu ofertowym oraz wzorem umowy i nie wnoszę do nich zastrzeżeń.</w:t>
      </w: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53E8E807" w14:textId="77777777" w:rsidR="00BA098C" w:rsidRPr="00BA098C" w:rsidRDefault="00BA098C" w:rsidP="00BA098C">
      <w:pPr>
        <w:numPr>
          <w:ilvl w:val="0"/>
          <w:numId w:val="32"/>
        </w:numPr>
        <w:spacing w:after="115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Oświadczam, że spełniam warunki udziału w postępowaniu określone przez Zamawiającego zawarte w zapytaniu ofertowym. </w:t>
      </w:r>
    </w:p>
    <w:p w14:paraId="291A2E4F" w14:textId="77777777" w:rsidR="00BA098C" w:rsidRPr="00BA098C" w:rsidRDefault="00BA098C" w:rsidP="00BA098C">
      <w:pPr>
        <w:numPr>
          <w:ilvl w:val="0"/>
          <w:numId w:val="32"/>
        </w:numPr>
        <w:spacing w:after="5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Oświadczam, że przedmiot zamówienia wykonam w terminie maksymalnie </w:t>
      </w:r>
      <w:r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do dnia                        </w:t>
      </w:r>
    </w:p>
    <w:p w14:paraId="6C6F5766" w14:textId="5E2B4B9A" w:rsidR="00BA098C" w:rsidRPr="00BA098C" w:rsidRDefault="00EA7A2C" w:rsidP="00BA098C">
      <w:pPr>
        <w:spacing w:after="98" w:line="259" w:lineRule="auto"/>
        <w:ind w:left="427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>31.12.2024</w:t>
      </w:r>
      <w:r w:rsidR="00BA098C" w:rsidRPr="00BA098C">
        <w:rPr>
          <w:rFonts w:ascii="Cambria" w:eastAsia="Arial" w:hAnsi="Cambria" w:cs="Arial"/>
          <w:b/>
          <w:color w:val="000000"/>
          <w:kern w:val="2"/>
          <w:sz w:val="24"/>
          <w:szCs w:val="24"/>
          <w14:ligatures w14:val="standardContextual"/>
        </w:rPr>
        <w:t xml:space="preserve"> r.</w:t>
      </w:r>
      <w:r w:rsidR="00BA098C"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678E7EF" w14:textId="77777777" w:rsidR="00BA098C" w:rsidRPr="00BA098C" w:rsidRDefault="00BA098C" w:rsidP="00BA098C">
      <w:pPr>
        <w:numPr>
          <w:ilvl w:val="0"/>
          <w:numId w:val="32"/>
        </w:numPr>
        <w:spacing w:after="110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Informuję, że w celu wykazania spełnienia w/w warunków polegam na zasobach następującego podmiotu*: </w:t>
      </w:r>
    </w:p>
    <w:p w14:paraId="6766634F" w14:textId="77777777" w:rsidR="00BA098C" w:rsidRPr="00BA098C" w:rsidRDefault="00BA098C" w:rsidP="00BA098C">
      <w:pPr>
        <w:numPr>
          <w:ilvl w:val="1"/>
          <w:numId w:val="32"/>
        </w:numPr>
        <w:spacing w:after="5" w:line="249" w:lineRule="auto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………………………………………………………………………………………… , </w:t>
      </w:r>
    </w:p>
    <w:p w14:paraId="5DFCC356" w14:textId="77777777" w:rsidR="00BA098C" w:rsidRPr="00BA098C" w:rsidRDefault="00BA098C" w:rsidP="00BA098C">
      <w:pPr>
        <w:numPr>
          <w:ilvl w:val="1"/>
          <w:numId w:val="32"/>
        </w:numPr>
        <w:spacing w:after="5" w:line="249" w:lineRule="auto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………………………………………………………………………………………… , </w:t>
      </w:r>
    </w:p>
    <w:p w14:paraId="44DE9AD3" w14:textId="77777777" w:rsidR="00BA098C" w:rsidRPr="00BA098C" w:rsidRDefault="00BA098C" w:rsidP="00BA098C">
      <w:pPr>
        <w:numPr>
          <w:ilvl w:val="1"/>
          <w:numId w:val="32"/>
        </w:numPr>
        <w:spacing w:after="48" w:line="249" w:lineRule="auto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………………………………….……………………………………………………... . </w:t>
      </w:r>
    </w:p>
    <w:p w14:paraId="2AE66FAA" w14:textId="77777777" w:rsidR="00BA098C" w:rsidRPr="00BA098C" w:rsidRDefault="00BA098C" w:rsidP="00BA098C">
      <w:pPr>
        <w:spacing w:after="189" w:line="248" w:lineRule="auto"/>
        <w:ind w:left="437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:vertAlign w:val="superscript"/>
          <w14:ligatures w14:val="standardContextual"/>
        </w:rPr>
        <w:t>*</w:t>
      </w: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Jeżeli nie polegano na zasobach innych podmiotów nalży skreślić lub wpisać „nie dotyczy” </w:t>
      </w:r>
    </w:p>
    <w:p w14:paraId="65568C85" w14:textId="77777777" w:rsidR="00BA098C" w:rsidRPr="00BA098C" w:rsidRDefault="00BA098C" w:rsidP="00BA098C">
      <w:pPr>
        <w:numPr>
          <w:ilvl w:val="0"/>
          <w:numId w:val="32"/>
        </w:numPr>
        <w:spacing w:after="113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lastRenderedPageBreak/>
        <w:t>Oświadczam, że posiadam warunki ekonomiczne, finansowe, techniczne i zawodowe gwarantujące prawidłowe i terminowe wykonanie przedmiotu zamówienia.</w:t>
      </w: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4459BA42" w14:textId="3E003780" w:rsidR="00BA098C" w:rsidRPr="00BA098C" w:rsidRDefault="00BA098C" w:rsidP="00BA098C">
      <w:pPr>
        <w:numPr>
          <w:ilvl w:val="0"/>
          <w:numId w:val="32"/>
        </w:numPr>
        <w:spacing w:after="111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Oświadcza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m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, że jeżeli moja oferta zostanie wybrana, zobowiązuję się do zawarcia umowy na warunkach określonych w zapytaniu ofertowym, w miejscu i terminie określonym przez Zamawiającego. Uważam się za związanego niniejszą ofertą  przez okres 30 dni od upływu terminu składania ofert. </w:t>
      </w:r>
    </w:p>
    <w:p w14:paraId="2E151C33" w14:textId="5349A6E2" w:rsidR="00BA098C" w:rsidRPr="00BA098C" w:rsidRDefault="00BA098C" w:rsidP="00F73E4B">
      <w:pPr>
        <w:numPr>
          <w:ilvl w:val="0"/>
          <w:numId w:val="32"/>
        </w:numPr>
        <w:spacing w:after="113" w:line="249" w:lineRule="auto"/>
        <w:ind w:left="437" w:right="-15" w:hanging="43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Oświadczam, że wypełniłem obowiązki informacyjne przewidziane w art. 13 lub art. 14 rozporządzenie Parlamentu Europejskiego i Rady (UE) 2016/679 z dnia 27 kwietnia 2016 r. w sprawie ochrony osób fizycznych w związku z przetwarzaniem danych osobowych i  w sprawie swobodnego przepływu takich danych oraz uchylenia dyrektywy 95/46/WE (ogólne rozporządzenie o ochronie danych) (Dz. Urz. UE L 119 z 04.05.2016, str. 1) wobec osób fizycznych, od których dane osobowe bezpośrednio lub pośrednio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, które 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pozyskaliśmy w celu ubiegania się o udzielenie zamówienia publicznego w niniejszym postępowaniu – jeżeli dotyczy. </w:t>
      </w:r>
    </w:p>
    <w:p w14:paraId="7AE79934" w14:textId="77777777" w:rsidR="00BA098C" w:rsidRPr="00BA098C" w:rsidRDefault="00BA098C" w:rsidP="00BA098C">
      <w:pPr>
        <w:numPr>
          <w:ilvl w:val="0"/>
          <w:numId w:val="32"/>
        </w:numPr>
        <w:spacing w:after="112" w:line="249" w:lineRule="auto"/>
        <w:ind w:hanging="427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Osobą do kontaktu z Zamawiającym odpowiedzialną za wykonanie zamówienia jest: </w:t>
      </w:r>
    </w:p>
    <w:p w14:paraId="21ED6770" w14:textId="6007B118" w:rsidR="00BA098C" w:rsidRPr="00BA098C" w:rsidRDefault="00BA098C" w:rsidP="00BA098C">
      <w:pPr>
        <w:spacing w:after="146" w:line="249" w:lineRule="auto"/>
        <w:ind w:left="437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..............................................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.................................................................. </w:t>
      </w:r>
    </w:p>
    <w:p w14:paraId="2BA5FDCB" w14:textId="3281BC88" w:rsidR="00BA098C" w:rsidRPr="00BA098C" w:rsidRDefault="00EA7A2C" w:rsidP="00EA7A2C">
      <w:pPr>
        <w:spacing w:after="136" w:line="259" w:lineRule="auto"/>
        <w:ind w:right="49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</w:t>
      </w:r>
      <w:r w:rsidR="00BA098C"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tel. ......................................... e-mail .................................................................................. </w:t>
      </w:r>
    </w:p>
    <w:p w14:paraId="1A0620E0" w14:textId="77777777" w:rsidR="00BA098C" w:rsidRPr="00BA098C" w:rsidRDefault="00BA098C" w:rsidP="00BA098C">
      <w:pPr>
        <w:spacing w:after="10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7827F9D4" w14:textId="77777777" w:rsidR="00BA098C" w:rsidRPr="00BA098C" w:rsidRDefault="00BA098C" w:rsidP="00BA098C">
      <w:pPr>
        <w:spacing w:after="107" w:line="249" w:lineRule="auto"/>
        <w:ind w:left="-5" w:hanging="10"/>
        <w:jc w:val="both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Integralną część oferty stanowią załączniki: </w:t>
      </w:r>
    </w:p>
    <w:p w14:paraId="30A82CA8" w14:textId="77777777" w:rsidR="00BA098C" w:rsidRPr="00EA7A2C" w:rsidRDefault="00BA098C" w:rsidP="00EA7A2C">
      <w:pPr>
        <w:pStyle w:val="Akapitzlist"/>
        <w:numPr>
          <w:ilvl w:val="0"/>
          <w:numId w:val="34"/>
        </w:numPr>
        <w:spacing w:after="110" w:line="360" w:lineRule="auto"/>
        <w:rPr>
          <w:rFonts w:ascii="Cambria" w:eastAsia="Calibri" w:hAnsi="Cambria" w:cs="Calibri"/>
          <w:color w:val="000000"/>
          <w:kern w:val="2"/>
          <w14:ligatures w14:val="standardContextual"/>
        </w:rPr>
      </w:pPr>
      <w:r w:rsidRPr="00EA7A2C">
        <w:rPr>
          <w:rFonts w:ascii="Cambria" w:eastAsia="Arial" w:hAnsi="Cambria" w:cs="Arial"/>
          <w:color w:val="000000"/>
          <w:kern w:val="2"/>
          <w14:ligatures w14:val="standardContextual"/>
        </w:rPr>
        <w:t xml:space="preserve">........................................................                      </w:t>
      </w:r>
    </w:p>
    <w:p w14:paraId="3EC5FF93" w14:textId="77777777" w:rsidR="00BA098C" w:rsidRPr="00EA7A2C" w:rsidRDefault="00BA098C" w:rsidP="00EA7A2C">
      <w:pPr>
        <w:pStyle w:val="Akapitzlist"/>
        <w:numPr>
          <w:ilvl w:val="0"/>
          <w:numId w:val="34"/>
        </w:numPr>
        <w:spacing w:after="110" w:line="360" w:lineRule="auto"/>
        <w:rPr>
          <w:rFonts w:ascii="Cambria" w:eastAsia="Calibri" w:hAnsi="Cambria" w:cs="Calibri"/>
          <w:color w:val="000000"/>
          <w:kern w:val="2"/>
          <w14:ligatures w14:val="standardContextual"/>
        </w:rPr>
      </w:pPr>
      <w:r w:rsidRPr="00EA7A2C">
        <w:rPr>
          <w:rFonts w:ascii="Cambria" w:eastAsia="Arial" w:hAnsi="Cambria" w:cs="Arial"/>
          <w:color w:val="000000"/>
          <w:kern w:val="2"/>
          <w14:ligatures w14:val="standardContextual"/>
        </w:rPr>
        <w:t xml:space="preserve">........................................................                      </w:t>
      </w:r>
    </w:p>
    <w:p w14:paraId="4CEA7C60" w14:textId="77777777" w:rsidR="00BA098C" w:rsidRPr="00EA7A2C" w:rsidRDefault="00BA098C" w:rsidP="00EA7A2C">
      <w:pPr>
        <w:pStyle w:val="Akapitzlist"/>
        <w:numPr>
          <w:ilvl w:val="0"/>
          <w:numId w:val="34"/>
        </w:numPr>
        <w:spacing w:after="110" w:line="360" w:lineRule="auto"/>
        <w:rPr>
          <w:rFonts w:ascii="Cambria" w:eastAsia="Calibri" w:hAnsi="Cambria" w:cs="Calibri"/>
          <w:color w:val="000000"/>
          <w:kern w:val="2"/>
          <w14:ligatures w14:val="standardContextual"/>
        </w:rPr>
      </w:pPr>
      <w:r w:rsidRPr="00EA7A2C">
        <w:rPr>
          <w:rFonts w:ascii="Cambria" w:eastAsia="Arial" w:hAnsi="Cambria" w:cs="Arial"/>
          <w:color w:val="000000"/>
          <w:kern w:val="2"/>
          <w14:ligatures w14:val="standardContextual"/>
        </w:rPr>
        <w:t xml:space="preserve">........................................................                      </w:t>
      </w:r>
    </w:p>
    <w:p w14:paraId="5AB23DC6" w14:textId="77777777" w:rsidR="00BA098C" w:rsidRPr="00EA7A2C" w:rsidRDefault="00BA098C" w:rsidP="00EA7A2C">
      <w:pPr>
        <w:pStyle w:val="Akapitzlist"/>
        <w:numPr>
          <w:ilvl w:val="0"/>
          <w:numId w:val="34"/>
        </w:numPr>
        <w:spacing w:after="110" w:line="360" w:lineRule="auto"/>
        <w:rPr>
          <w:rFonts w:ascii="Cambria" w:eastAsia="Calibri" w:hAnsi="Cambria" w:cs="Calibri"/>
          <w:color w:val="000000"/>
          <w:kern w:val="2"/>
          <w14:ligatures w14:val="standardContextual"/>
        </w:rPr>
      </w:pPr>
      <w:r w:rsidRPr="00EA7A2C">
        <w:rPr>
          <w:rFonts w:ascii="Cambria" w:eastAsia="Arial" w:hAnsi="Cambria" w:cs="Arial"/>
          <w:color w:val="000000"/>
          <w:kern w:val="2"/>
          <w14:ligatures w14:val="standardContextual"/>
        </w:rPr>
        <w:t xml:space="preserve">........................................................                      </w:t>
      </w:r>
    </w:p>
    <w:p w14:paraId="02F8B90A" w14:textId="77777777" w:rsidR="00BA098C" w:rsidRPr="00BA098C" w:rsidRDefault="00BA098C" w:rsidP="00BA098C">
      <w:pPr>
        <w:spacing w:after="98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1ADF5B86" w14:textId="77777777" w:rsidR="00BA098C" w:rsidRPr="00BA098C" w:rsidRDefault="00BA098C" w:rsidP="00BA098C">
      <w:pPr>
        <w:spacing w:after="120" w:line="259" w:lineRule="auto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p w14:paraId="05C6E194" w14:textId="6589FD58" w:rsidR="00BA098C" w:rsidRPr="00BA098C" w:rsidRDefault="00BA098C" w:rsidP="00BA098C">
      <w:pPr>
        <w:tabs>
          <w:tab w:val="right" w:pos="9076"/>
        </w:tabs>
        <w:spacing w:after="59" w:line="249" w:lineRule="auto"/>
        <w:ind w:left="-15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>..............................................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                                                     …………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............................................................. </w:t>
      </w:r>
    </w:p>
    <w:p w14:paraId="65556611" w14:textId="77777777" w:rsidR="00EA7A2C" w:rsidRDefault="00BA098C" w:rsidP="00BA098C">
      <w:pPr>
        <w:spacing w:after="31" w:line="248" w:lineRule="auto"/>
        <w:ind w:left="-5" w:hanging="10"/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</w:pP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  miejscowość, data                </w:t>
      </w:r>
      <w:r w:rsidR="00EA7A2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                                    </w:t>
      </w:r>
      <w:r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  pieczęć i podpis osoby/osób uprawnionych do  </w:t>
      </w: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                                        </w:t>
      </w:r>
      <w:r w:rsidR="00EA7A2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           </w:t>
      </w:r>
    </w:p>
    <w:p w14:paraId="39C8903B" w14:textId="4987A5BE" w:rsidR="00BA098C" w:rsidRPr="00BA098C" w:rsidRDefault="00EA7A2C" w:rsidP="00BA098C">
      <w:pPr>
        <w:spacing w:after="31" w:line="248" w:lineRule="auto"/>
        <w:ind w:left="-5" w:hanging="10"/>
        <w:rPr>
          <w:rFonts w:ascii="Cambria" w:eastAsia="Calibri" w:hAnsi="Cambria" w:cs="Calibri"/>
          <w:color w:val="000000"/>
          <w:kern w:val="2"/>
          <w:sz w:val="24"/>
          <w:szCs w:val="24"/>
          <w14:ligatures w14:val="standardContextual"/>
        </w:rPr>
      </w:pPr>
      <w:r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                                                                                                                 </w:t>
      </w:r>
      <w:r w:rsidR="00BA098C" w:rsidRPr="00BA098C">
        <w:rPr>
          <w:rFonts w:ascii="Cambria" w:eastAsia="Arial" w:hAnsi="Cambria" w:cs="Arial"/>
          <w:i/>
          <w:color w:val="000000"/>
          <w:kern w:val="2"/>
          <w:sz w:val="24"/>
          <w:szCs w:val="24"/>
          <w14:ligatures w14:val="standardContextual"/>
        </w:rPr>
        <w:t xml:space="preserve">reprezentowania  Wykonawcy        </w:t>
      </w:r>
    </w:p>
    <w:p w14:paraId="06F3BA85" w14:textId="27798905" w:rsidR="00736ABB" w:rsidRPr="00EA7A2C" w:rsidRDefault="00BA098C" w:rsidP="00EA7A2C">
      <w:pPr>
        <w:spacing w:after="8269" w:line="259" w:lineRule="auto"/>
        <w:rPr>
          <w:rFonts w:ascii="Cambria" w:hAnsi="Cambria"/>
          <w:sz w:val="24"/>
          <w:szCs w:val="24"/>
        </w:rPr>
      </w:pPr>
      <w:r w:rsidRPr="00BA098C">
        <w:rPr>
          <w:rFonts w:ascii="Cambria" w:eastAsia="Arial" w:hAnsi="Cambria" w:cs="Arial"/>
          <w:color w:val="000000"/>
          <w:kern w:val="2"/>
          <w:sz w:val="24"/>
          <w:szCs w:val="24"/>
          <w14:ligatures w14:val="standardContextual"/>
        </w:rPr>
        <w:t xml:space="preserve"> </w:t>
      </w:r>
    </w:p>
    <w:sectPr w:rsidR="00736ABB" w:rsidRPr="00EA7A2C" w:rsidSect="007F3C62">
      <w:headerReference w:type="default" r:id="rId8"/>
      <w:pgSz w:w="11906" w:h="16838"/>
      <w:pgMar w:top="284" w:right="991" w:bottom="993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A860B" w14:textId="77777777" w:rsidR="007D7F6F" w:rsidRDefault="007D7F6F" w:rsidP="00DD23D5">
      <w:pPr>
        <w:spacing w:after="0" w:line="240" w:lineRule="auto"/>
      </w:pPr>
      <w:r>
        <w:separator/>
      </w:r>
    </w:p>
  </w:endnote>
  <w:endnote w:type="continuationSeparator" w:id="0">
    <w:p w14:paraId="290D7BA4" w14:textId="77777777" w:rsidR="007D7F6F" w:rsidRDefault="007D7F6F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5D8A17" w14:textId="77777777" w:rsidR="007D7F6F" w:rsidRDefault="007D7F6F" w:rsidP="00DD23D5">
      <w:pPr>
        <w:spacing w:after="0" w:line="240" w:lineRule="auto"/>
      </w:pPr>
      <w:r>
        <w:separator/>
      </w:r>
    </w:p>
  </w:footnote>
  <w:footnote w:type="continuationSeparator" w:id="0">
    <w:p w14:paraId="7F22E249" w14:textId="77777777" w:rsidR="007D7F6F" w:rsidRDefault="007D7F6F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C6CE1" w14:textId="33BCC75E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</w:rPr>
      <w:drawing>
        <wp:inline distT="0" distB="0" distL="0" distR="0" wp14:anchorId="6B230779" wp14:editId="6A81CE9D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6168D23B" w:rsidR="00F91E2E" w:rsidRPr="00DD21D8" w:rsidRDefault="00E35E72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2C110D90">
              <wp:simplePos x="0" y="0"/>
              <wp:positionH relativeFrom="column">
                <wp:posOffset>914179</wp:posOffset>
              </wp:positionH>
              <wp:positionV relativeFrom="paragraph">
                <wp:posOffset>25290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4B22F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1in;margin-top: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WnnU4tsAAAAHAQAADwAAAGRy&#10;cy9kb3ducmV2LnhtbEyPwU7DMAyG70i8Q2QkbiwFtmkrTSdA4orEChLHtPGasMYpTbYWnh6PC5ys&#10;T7/1+3OxmXwnjjhEF0jB9SwDgdQE46hV8Fo9Xa1AxKTJ6C4QKvjCCJvy/KzQuQkjveBxm1rBJRRz&#10;rcCm1OdSxsai13EWeiTOdmHwOjEOrTSDHrncd/Imy5bSa0d8weoeHy02++3BK2idXciPav25e3gb&#10;n+uFq9z7/lupy4vp/g5Ewin9LcNJn9WhZKc6HMhE0THP5/xLUnAanK/Wy1s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Fp51OLbAAAABwEAAA8AAAAAAAAAAAAAAAAA&#10;GwQAAGRycy9kb3ducmV2LnhtbFBLBQYAAAAABAAEAPMAAAAjBQAAAAA=&#10;" strokecolor="#548dd4" strokeweight="3pt"/>
          </w:pict>
        </mc:Fallback>
      </mc:AlternateContent>
    </w:r>
  </w:p>
  <w:p w14:paraId="55DA38D6" w14:textId="1FBE44F9" w:rsidR="00F91E2E" w:rsidRDefault="00E35E72">
    <w:pPr>
      <w:pStyle w:val="Nagwek"/>
    </w:pPr>
    <w:r>
      <w:rPr>
        <w:rFonts w:ascii="Times New Roman" w:eastAsia="Times New Roman" w:hAnsi="Times New Roman" w:cs="Times New Roman"/>
        <w:color w:val="000000"/>
        <w:kern w:val="2"/>
        <w:sz w:val="24"/>
        <w14:ligatures w14:val="standardContextual"/>
      </w:rPr>
      <w:t>IZP.271.2.4.2024</w:t>
    </w:r>
    <w:r w:rsidRPr="00054CF9">
      <w:rPr>
        <w:rFonts w:ascii="Times New Roman" w:eastAsia="Times New Roman" w:hAnsi="Times New Roman" w:cs="Times New Roman"/>
        <w:color w:val="000000"/>
        <w:kern w:val="2"/>
        <w:sz w:val="24"/>
        <w14:ligatures w14:val="standardContextu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26E20"/>
    <w:multiLevelType w:val="hybridMultilevel"/>
    <w:tmpl w:val="198C541E"/>
    <w:lvl w:ilvl="0" w:tplc="68201A3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943D3C">
      <w:start w:val="1"/>
      <w:numFmt w:val="decimal"/>
      <w:lvlText w:val="%2."/>
      <w:lvlJc w:val="left"/>
      <w:pPr>
        <w:ind w:left="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26C3B0">
      <w:start w:val="1"/>
      <w:numFmt w:val="lowerRoman"/>
      <w:lvlText w:val="%3"/>
      <w:lvlJc w:val="left"/>
      <w:pPr>
        <w:ind w:left="15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165058">
      <w:start w:val="1"/>
      <w:numFmt w:val="decimal"/>
      <w:lvlText w:val="%4"/>
      <w:lvlJc w:val="left"/>
      <w:pPr>
        <w:ind w:left="22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B052DC">
      <w:start w:val="1"/>
      <w:numFmt w:val="lowerLetter"/>
      <w:lvlText w:val="%5"/>
      <w:lvlJc w:val="left"/>
      <w:pPr>
        <w:ind w:left="30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22EAA8">
      <w:start w:val="1"/>
      <w:numFmt w:val="lowerRoman"/>
      <w:lvlText w:val="%6"/>
      <w:lvlJc w:val="left"/>
      <w:pPr>
        <w:ind w:left="3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74AEE4C">
      <w:start w:val="1"/>
      <w:numFmt w:val="decimal"/>
      <w:lvlText w:val="%7"/>
      <w:lvlJc w:val="left"/>
      <w:pPr>
        <w:ind w:left="4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BE6958">
      <w:start w:val="1"/>
      <w:numFmt w:val="lowerLetter"/>
      <w:lvlText w:val="%8"/>
      <w:lvlJc w:val="left"/>
      <w:pPr>
        <w:ind w:left="5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B25FE6">
      <w:start w:val="1"/>
      <w:numFmt w:val="lowerRoman"/>
      <w:lvlText w:val="%9"/>
      <w:lvlJc w:val="left"/>
      <w:pPr>
        <w:ind w:left="5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DE1F18"/>
    <w:multiLevelType w:val="hybridMultilevel"/>
    <w:tmpl w:val="000E6644"/>
    <w:lvl w:ilvl="0" w:tplc="9E3CED9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EA3774"/>
    <w:multiLevelType w:val="hybridMultilevel"/>
    <w:tmpl w:val="358822A8"/>
    <w:lvl w:ilvl="0" w:tplc="0415000F">
      <w:start w:val="1"/>
      <w:numFmt w:val="decimal"/>
      <w:lvlText w:val="%1."/>
      <w:lvlJc w:val="left"/>
      <w:pPr>
        <w:ind w:left="1214" w:hanging="360"/>
      </w:pPr>
    </w:lvl>
    <w:lvl w:ilvl="1" w:tplc="04150019" w:tentative="1">
      <w:start w:val="1"/>
      <w:numFmt w:val="lowerLetter"/>
      <w:lvlText w:val="%2."/>
      <w:lvlJc w:val="left"/>
      <w:pPr>
        <w:ind w:left="1934" w:hanging="360"/>
      </w:pPr>
    </w:lvl>
    <w:lvl w:ilvl="2" w:tplc="0415001B" w:tentative="1">
      <w:start w:val="1"/>
      <w:numFmt w:val="lowerRoman"/>
      <w:lvlText w:val="%3."/>
      <w:lvlJc w:val="right"/>
      <w:pPr>
        <w:ind w:left="2654" w:hanging="180"/>
      </w:pPr>
    </w:lvl>
    <w:lvl w:ilvl="3" w:tplc="0415000F" w:tentative="1">
      <w:start w:val="1"/>
      <w:numFmt w:val="decimal"/>
      <w:lvlText w:val="%4."/>
      <w:lvlJc w:val="left"/>
      <w:pPr>
        <w:ind w:left="3374" w:hanging="360"/>
      </w:pPr>
    </w:lvl>
    <w:lvl w:ilvl="4" w:tplc="04150019" w:tentative="1">
      <w:start w:val="1"/>
      <w:numFmt w:val="lowerLetter"/>
      <w:lvlText w:val="%5."/>
      <w:lvlJc w:val="left"/>
      <w:pPr>
        <w:ind w:left="4094" w:hanging="360"/>
      </w:pPr>
    </w:lvl>
    <w:lvl w:ilvl="5" w:tplc="0415001B" w:tentative="1">
      <w:start w:val="1"/>
      <w:numFmt w:val="lowerRoman"/>
      <w:lvlText w:val="%6."/>
      <w:lvlJc w:val="right"/>
      <w:pPr>
        <w:ind w:left="4814" w:hanging="180"/>
      </w:pPr>
    </w:lvl>
    <w:lvl w:ilvl="6" w:tplc="0415000F" w:tentative="1">
      <w:start w:val="1"/>
      <w:numFmt w:val="decimal"/>
      <w:lvlText w:val="%7."/>
      <w:lvlJc w:val="left"/>
      <w:pPr>
        <w:ind w:left="5534" w:hanging="360"/>
      </w:pPr>
    </w:lvl>
    <w:lvl w:ilvl="7" w:tplc="04150019" w:tentative="1">
      <w:start w:val="1"/>
      <w:numFmt w:val="lowerLetter"/>
      <w:lvlText w:val="%8."/>
      <w:lvlJc w:val="left"/>
      <w:pPr>
        <w:ind w:left="6254" w:hanging="360"/>
      </w:pPr>
    </w:lvl>
    <w:lvl w:ilvl="8" w:tplc="0415001B" w:tentative="1">
      <w:start w:val="1"/>
      <w:numFmt w:val="lowerRoman"/>
      <w:lvlText w:val="%9."/>
      <w:lvlJc w:val="right"/>
      <w:pPr>
        <w:ind w:left="6974" w:hanging="180"/>
      </w:pPr>
    </w:lvl>
  </w:abstractNum>
  <w:abstractNum w:abstractNumId="4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0C76E21"/>
    <w:multiLevelType w:val="hybridMultilevel"/>
    <w:tmpl w:val="C8B08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92D23FF"/>
    <w:multiLevelType w:val="hybridMultilevel"/>
    <w:tmpl w:val="3AE02832"/>
    <w:lvl w:ilvl="0" w:tplc="7DD8548C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1EF468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C6735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04F36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803B2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6287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6E32E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3EA73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B84D5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6C70D91"/>
    <w:multiLevelType w:val="hybridMultilevel"/>
    <w:tmpl w:val="415CB42C"/>
    <w:lvl w:ilvl="0" w:tplc="8ACA093C">
      <w:start w:val="4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84C0F2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CEC4F6">
      <w:start w:val="1"/>
      <w:numFmt w:val="lowerLetter"/>
      <w:lvlText w:val="%3)"/>
      <w:lvlJc w:val="left"/>
      <w:pPr>
        <w:ind w:left="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588D5C">
      <w:start w:val="1"/>
      <w:numFmt w:val="decimal"/>
      <w:lvlText w:val="%4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C9CE9E0">
      <w:start w:val="1"/>
      <w:numFmt w:val="lowerLetter"/>
      <w:lvlText w:val="%5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CCFB60">
      <w:start w:val="1"/>
      <w:numFmt w:val="lowerRoman"/>
      <w:lvlText w:val="%6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61F5E">
      <w:start w:val="1"/>
      <w:numFmt w:val="decimal"/>
      <w:lvlText w:val="%7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1EBD70">
      <w:start w:val="1"/>
      <w:numFmt w:val="lowerLetter"/>
      <w:lvlText w:val="%8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124A8E">
      <w:start w:val="1"/>
      <w:numFmt w:val="lowerRoman"/>
      <w:lvlText w:val="%9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CD00765"/>
    <w:multiLevelType w:val="hybridMultilevel"/>
    <w:tmpl w:val="BFD85564"/>
    <w:lvl w:ilvl="0" w:tplc="6F30DCBE">
      <w:start w:val="4"/>
      <w:numFmt w:val="decimal"/>
      <w:lvlText w:val="%1)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609E1E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58295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5C6D3E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F82A5A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EC486E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F27C7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A2124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2429C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D8529ED"/>
    <w:multiLevelType w:val="hybridMultilevel"/>
    <w:tmpl w:val="67BCEEDE"/>
    <w:lvl w:ilvl="0" w:tplc="5866C3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84E89C">
      <w:start w:val="1"/>
      <w:numFmt w:val="lowerLetter"/>
      <w:lvlText w:val="%2"/>
      <w:lvlJc w:val="left"/>
      <w:pPr>
        <w:ind w:left="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C43DF4">
      <w:start w:val="1"/>
      <w:numFmt w:val="decimal"/>
      <w:lvlRestart w:val="0"/>
      <w:lvlText w:val="%3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E340A">
      <w:start w:val="1"/>
      <w:numFmt w:val="decimal"/>
      <w:lvlText w:val="%4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42D16">
      <w:start w:val="1"/>
      <w:numFmt w:val="lowerLetter"/>
      <w:lvlText w:val="%5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A67722">
      <w:start w:val="1"/>
      <w:numFmt w:val="lowerRoman"/>
      <w:lvlText w:val="%6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23D56">
      <w:start w:val="1"/>
      <w:numFmt w:val="decimal"/>
      <w:lvlText w:val="%7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E007E0">
      <w:start w:val="1"/>
      <w:numFmt w:val="lowerLetter"/>
      <w:lvlText w:val="%8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5EE3F0">
      <w:start w:val="1"/>
      <w:numFmt w:val="lowerRoman"/>
      <w:lvlText w:val="%9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EF8429D"/>
    <w:multiLevelType w:val="hybridMultilevel"/>
    <w:tmpl w:val="B67AEA9A"/>
    <w:lvl w:ilvl="0" w:tplc="FF028E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39703D"/>
    <w:multiLevelType w:val="hybridMultilevel"/>
    <w:tmpl w:val="6CB86B78"/>
    <w:lvl w:ilvl="0" w:tplc="55AAB35C">
      <w:start w:val="1"/>
      <w:numFmt w:val="decimal"/>
      <w:lvlText w:val="%1."/>
      <w:lvlJc w:val="left"/>
      <w:pPr>
        <w:ind w:left="143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 w15:restartNumberingAfterBreak="0">
    <w:nsid w:val="54A73F43"/>
    <w:multiLevelType w:val="hybridMultilevel"/>
    <w:tmpl w:val="5984750E"/>
    <w:lvl w:ilvl="0" w:tplc="2CC01E2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40FBB6">
      <w:start w:val="5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A967FCC">
      <w:start w:val="1"/>
      <w:numFmt w:val="lowerRoman"/>
      <w:lvlText w:val="%3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AC33B8">
      <w:start w:val="1"/>
      <w:numFmt w:val="decimal"/>
      <w:lvlText w:val="%4"/>
      <w:lvlJc w:val="left"/>
      <w:pPr>
        <w:ind w:left="2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F24634">
      <w:start w:val="1"/>
      <w:numFmt w:val="lowerLetter"/>
      <w:lvlText w:val="%5"/>
      <w:lvlJc w:val="left"/>
      <w:pPr>
        <w:ind w:left="2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98B69C">
      <w:start w:val="1"/>
      <w:numFmt w:val="lowerRoman"/>
      <w:lvlText w:val="%6"/>
      <w:lvlJc w:val="left"/>
      <w:pPr>
        <w:ind w:left="3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46764A">
      <w:start w:val="1"/>
      <w:numFmt w:val="decimal"/>
      <w:lvlText w:val="%7"/>
      <w:lvlJc w:val="left"/>
      <w:pPr>
        <w:ind w:left="4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6A405C">
      <w:start w:val="1"/>
      <w:numFmt w:val="lowerLetter"/>
      <w:lvlText w:val="%8"/>
      <w:lvlJc w:val="left"/>
      <w:pPr>
        <w:ind w:left="4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4E03D0">
      <w:start w:val="1"/>
      <w:numFmt w:val="lowerRoman"/>
      <w:lvlText w:val="%9"/>
      <w:lvlJc w:val="left"/>
      <w:pPr>
        <w:ind w:left="56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755102C"/>
    <w:multiLevelType w:val="hybridMultilevel"/>
    <w:tmpl w:val="6C36D00A"/>
    <w:lvl w:ilvl="0" w:tplc="E4CACAF6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5E1FCC">
      <w:start w:val="1"/>
      <w:numFmt w:val="lowerLetter"/>
      <w:lvlText w:val="%2)"/>
      <w:lvlJc w:val="left"/>
      <w:pPr>
        <w:ind w:left="787"/>
      </w:pPr>
      <w:rPr>
        <w:rFonts w:ascii="Cambria" w:eastAsia="Arial" w:hAnsi="Cambria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C40378">
      <w:start w:val="1"/>
      <w:numFmt w:val="lowerRoman"/>
      <w:lvlText w:val="%3"/>
      <w:lvlJc w:val="left"/>
      <w:pPr>
        <w:ind w:left="1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2128FA8">
      <w:start w:val="1"/>
      <w:numFmt w:val="decimal"/>
      <w:lvlText w:val="%4"/>
      <w:lvlJc w:val="left"/>
      <w:pPr>
        <w:ind w:left="2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12D72A">
      <w:start w:val="1"/>
      <w:numFmt w:val="lowerLetter"/>
      <w:lvlText w:val="%5"/>
      <w:lvlJc w:val="left"/>
      <w:pPr>
        <w:ind w:left="2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E000158">
      <w:start w:val="1"/>
      <w:numFmt w:val="lowerRoman"/>
      <w:lvlText w:val="%6"/>
      <w:lvlJc w:val="left"/>
      <w:pPr>
        <w:ind w:left="3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67225FC">
      <w:start w:val="1"/>
      <w:numFmt w:val="decimal"/>
      <w:lvlText w:val="%7"/>
      <w:lvlJc w:val="left"/>
      <w:pPr>
        <w:ind w:left="4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DCAFBA">
      <w:start w:val="1"/>
      <w:numFmt w:val="lowerLetter"/>
      <w:lvlText w:val="%8"/>
      <w:lvlJc w:val="left"/>
      <w:pPr>
        <w:ind w:left="5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9C8E04">
      <w:start w:val="1"/>
      <w:numFmt w:val="lowerRoman"/>
      <w:lvlText w:val="%9"/>
      <w:lvlJc w:val="left"/>
      <w:pPr>
        <w:ind w:left="5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6603AB4"/>
    <w:multiLevelType w:val="hybridMultilevel"/>
    <w:tmpl w:val="88BC1502"/>
    <w:lvl w:ilvl="0" w:tplc="33E4FAD0">
      <w:start w:val="1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6A79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B49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30F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ABC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04A5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8A96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22C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D66C2C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F02E86"/>
    <w:multiLevelType w:val="hybridMultilevel"/>
    <w:tmpl w:val="2DAA28A6"/>
    <w:lvl w:ilvl="0" w:tplc="F7285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7C41C0"/>
    <w:multiLevelType w:val="hybridMultilevel"/>
    <w:tmpl w:val="2FDA3EA8"/>
    <w:lvl w:ilvl="0" w:tplc="34924930">
      <w:start w:val="1"/>
      <w:numFmt w:val="decimal"/>
      <w:lvlText w:val="%1)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4EC670">
      <w:start w:val="1"/>
      <w:numFmt w:val="lowerLetter"/>
      <w:lvlText w:val="%2)"/>
      <w:lvlJc w:val="left"/>
      <w:pPr>
        <w:ind w:left="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8EC070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7AFE3C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ACEB22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A65BE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D470E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DCD088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68990C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19520912">
    <w:abstractNumId w:val="5"/>
  </w:num>
  <w:num w:numId="2" w16cid:durableId="736128006">
    <w:abstractNumId w:val="32"/>
  </w:num>
  <w:num w:numId="3" w16cid:durableId="90710107">
    <w:abstractNumId w:val="12"/>
  </w:num>
  <w:num w:numId="4" w16cid:durableId="201213681">
    <w:abstractNumId w:val="11"/>
  </w:num>
  <w:num w:numId="5" w16cid:durableId="1313216304">
    <w:abstractNumId w:val="9"/>
  </w:num>
  <w:num w:numId="6" w16cid:durableId="1031221833">
    <w:abstractNumId w:val="16"/>
  </w:num>
  <w:num w:numId="7" w16cid:durableId="1405957446">
    <w:abstractNumId w:val="10"/>
  </w:num>
  <w:num w:numId="8" w16cid:durableId="2139519810">
    <w:abstractNumId w:val="17"/>
  </w:num>
  <w:num w:numId="9" w16cid:durableId="1783187967">
    <w:abstractNumId w:val="13"/>
  </w:num>
  <w:num w:numId="10" w16cid:durableId="1898858053">
    <w:abstractNumId w:val="14"/>
  </w:num>
  <w:num w:numId="11" w16cid:durableId="398401358">
    <w:abstractNumId w:val="20"/>
  </w:num>
  <w:num w:numId="12" w16cid:durableId="897479206">
    <w:abstractNumId w:val="30"/>
  </w:num>
  <w:num w:numId="13" w16cid:durableId="2091198851">
    <w:abstractNumId w:val="31"/>
  </w:num>
  <w:num w:numId="14" w16cid:durableId="1187400598">
    <w:abstractNumId w:val="1"/>
  </w:num>
  <w:num w:numId="15" w16cid:durableId="258294814">
    <w:abstractNumId w:val="6"/>
  </w:num>
  <w:num w:numId="16" w16cid:durableId="1884100700">
    <w:abstractNumId w:val="19"/>
  </w:num>
  <w:num w:numId="17" w16cid:durableId="1076510769">
    <w:abstractNumId w:val="8"/>
  </w:num>
  <w:num w:numId="18" w16cid:durableId="1193617003">
    <w:abstractNumId w:val="4"/>
  </w:num>
  <w:num w:numId="19" w16cid:durableId="288097445">
    <w:abstractNumId w:val="7"/>
  </w:num>
  <w:num w:numId="20" w16cid:durableId="1167598203">
    <w:abstractNumId w:val="2"/>
  </w:num>
  <w:num w:numId="21" w16cid:durableId="230308871">
    <w:abstractNumId w:val="29"/>
  </w:num>
  <w:num w:numId="22" w16cid:durableId="591013499">
    <w:abstractNumId w:val="24"/>
  </w:num>
  <w:num w:numId="23" w16cid:durableId="40523216">
    <w:abstractNumId w:val="15"/>
  </w:num>
  <w:num w:numId="24" w16cid:durableId="406458052">
    <w:abstractNumId w:val="18"/>
  </w:num>
  <w:num w:numId="25" w16cid:durableId="1438016488">
    <w:abstractNumId w:val="33"/>
  </w:num>
  <w:num w:numId="26" w16cid:durableId="2003115405">
    <w:abstractNumId w:val="21"/>
  </w:num>
  <w:num w:numId="27" w16cid:durableId="1032000940">
    <w:abstractNumId w:val="23"/>
  </w:num>
  <w:num w:numId="28" w16cid:durableId="363215613">
    <w:abstractNumId w:val="26"/>
  </w:num>
  <w:num w:numId="29" w16cid:durableId="1925995134">
    <w:abstractNumId w:val="22"/>
  </w:num>
  <w:num w:numId="30" w16cid:durableId="1707943761">
    <w:abstractNumId w:val="28"/>
  </w:num>
  <w:num w:numId="31" w16cid:durableId="943457613">
    <w:abstractNumId w:val="25"/>
  </w:num>
  <w:num w:numId="32" w16cid:durableId="1091777021">
    <w:abstractNumId w:val="27"/>
  </w:num>
  <w:num w:numId="33" w16cid:durableId="42489075">
    <w:abstractNumId w:val="0"/>
  </w:num>
  <w:num w:numId="34" w16cid:durableId="487094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54CF9"/>
    <w:rsid w:val="00065F91"/>
    <w:rsid w:val="000A2F35"/>
    <w:rsid w:val="000B4862"/>
    <w:rsid w:val="00104821"/>
    <w:rsid w:val="00133AE6"/>
    <w:rsid w:val="00136E9A"/>
    <w:rsid w:val="001941B0"/>
    <w:rsid w:val="001B2781"/>
    <w:rsid w:val="001B55DA"/>
    <w:rsid w:val="001C3BFD"/>
    <w:rsid w:val="0022059B"/>
    <w:rsid w:val="002265A6"/>
    <w:rsid w:val="002333F4"/>
    <w:rsid w:val="00240E4D"/>
    <w:rsid w:val="002D26D8"/>
    <w:rsid w:val="00304E69"/>
    <w:rsid w:val="00307EE4"/>
    <w:rsid w:val="00331D2F"/>
    <w:rsid w:val="0036640C"/>
    <w:rsid w:val="004046AC"/>
    <w:rsid w:val="00411463"/>
    <w:rsid w:val="004639E1"/>
    <w:rsid w:val="00477591"/>
    <w:rsid w:val="00486215"/>
    <w:rsid w:val="004A5017"/>
    <w:rsid w:val="004B65D4"/>
    <w:rsid w:val="004E1A4C"/>
    <w:rsid w:val="00503DEE"/>
    <w:rsid w:val="00556FB2"/>
    <w:rsid w:val="005849A9"/>
    <w:rsid w:val="005F0E47"/>
    <w:rsid w:val="00645B20"/>
    <w:rsid w:val="00691124"/>
    <w:rsid w:val="00724AD4"/>
    <w:rsid w:val="00736ABB"/>
    <w:rsid w:val="007A3E52"/>
    <w:rsid w:val="007C1F60"/>
    <w:rsid w:val="007D7F6F"/>
    <w:rsid w:val="007F3C62"/>
    <w:rsid w:val="008033CB"/>
    <w:rsid w:val="008C13FE"/>
    <w:rsid w:val="008E6D87"/>
    <w:rsid w:val="00947E95"/>
    <w:rsid w:val="009660BF"/>
    <w:rsid w:val="009927C0"/>
    <w:rsid w:val="009A41D5"/>
    <w:rsid w:val="009C547B"/>
    <w:rsid w:val="009D42EC"/>
    <w:rsid w:val="00A70179"/>
    <w:rsid w:val="00A97423"/>
    <w:rsid w:val="00AF7DB9"/>
    <w:rsid w:val="00B92A64"/>
    <w:rsid w:val="00BA098C"/>
    <w:rsid w:val="00BF1683"/>
    <w:rsid w:val="00BF5DF5"/>
    <w:rsid w:val="00C276BB"/>
    <w:rsid w:val="00C67267"/>
    <w:rsid w:val="00C737D3"/>
    <w:rsid w:val="00C73F89"/>
    <w:rsid w:val="00C76FA4"/>
    <w:rsid w:val="00C85224"/>
    <w:rsid w:val="00CF421F"/>
    <w:rsid w:val="00D1060E"/>
    <w:rsid w:val="00D65DD0"/>
    <w:rsid w:val="00D83977"/>
    <w:rsid w:val="00DA69C7"/>
    <w:rsid w:val="00DD23D5"/>
    <w:rsid w:val="00E04254"/>
    <w:rsid w:val="00E35E72"/>
    <w:rsid w:val="00E57C40"/>
    <w:rsid w:val="00E94402"/>
    <w:rsid w:val="00EA7A2C"/>
    <w:rsid w:val="00EC234F"/>
    <w:rsid w:val="00EE3EA7"/>
    <w:rsid w:val="00F152C1"/>
    <w:rsid w:val="00F73E4B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AB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09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BA0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3</TotalTime>
  <Pages>2</Pages>
  <Words>616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5</cp:revision>
  <cp:lastPrinted>2024-08-14T09:29:00Z</cp:lastPrinted>
  <dcterms:created xsi:type="dcterms:W3CDTF">2024-08-14T08:45:00Z</dcterms:created>
  <dcterms:modified xsi:type="dcterms:W3CDTF">2024-08-14T09:29:00Z</dcterms:modified>
</cp:coreProperties>
</file>