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07D91" w14:textId="782F6EE0" w:rsidR="00310FCD" w:rsidRPr="003E5C58" w:rsidRDefault="00310FCD" w:rsidP="00310FCD">
      <w:pPr>
        <w:suppressAutoHyphens/>
        <w:spacing w:after="0" w:line="240" w:lineRule="auto"/>
        <w:jc w:val="right"/>
        <w:rPr>
          <w:rFonts w:ascii="Cambria" w:eastAsia="NSimSun" w:hAnsi="Cambria" w:cstheme="minorHAnsi"/>
          <w:b/>
          <w:bCs/>
          <w:kern w:val="2"/>
          <w:sz w:val="24"/>
          <w:szCs w:val="24"/>
          <w:lang w:eastAsia="zh-CN" w:bidi="hi-IN"/>
        </w:rPr>
      </w:pPr>
      <w:r w:rsidRPr="003E5C58">
        <w:rPr>
          <w:rFonts w:ascii="Cambria" w:eastAsia="NSimSun" w:hAnsi="Cambria" w:cstheme="minorHAnsi"/>
          <w:b/>
          <w:bCs/>
          <w:kern w:val="2"/>
          <w:sz w:val="24"/>
          <w:szCs w:val="24"/>
          <w:lang w:eastAsia="zh-CN" w:bidi="hi-IN"/>
        </w:rPr>
        <w:t>Załącznik Nr 1</w:t>
      </w:r>
    </w:p>
    <w:p w14:paraId="3CF89EBB" w14:textId="77777777" w:rsidR="00310FCD" w:rsidRPr="003E5C58" w:rsidRDefault="00310FCD" w:rsidP="00310FCD">
      <w:pPr>
        <w:suppressAutoHyphens/>
        <w:spacing w:after="0" w:line="240" w:lineRule="auto"/>
        <w:rPr>
          <w:rFonts w:ascii="Cambria" w:eastAsia="NSimSun" w:hAnsi="Cambria" w:cstheme="minorHAnsi"/>
          <w:b/>
          <w:bCs/>
          <w:kern w:val="2"/>
          <w:sz w:val="24"/>
          <w:szCs w:val="24"/>
          <w:lang w:eastAsia="zh-CN" w:bidi="hi-IN"/>
        </w:rPr>
      </w:pPr>
    </w:p>
    <w:p w14:paraId="1BB5902F" w14:textId="3B9E24DA" w:rsidR="00310FCD" w:rsidRPr="003E5C58" w:rsidRDefault="00310FCD" w:rsidP="00310FCD">
      <w:pPr>
        <w:suppressAutoHyphens/>
        <w:spacing w:after="0" w:line="240" w:lineRule="auto"/>
        <w:rPr>
          <w:rFonts w:ascii="Cambria" w:eastAsia="NSimSun" w:hAnsi="Cambria" w:cstheme="minorHAnsi"/>
          <w:b/>
          <w:bCs/>
          <w:kern w:val="2"/>
          <w:sz w:val="24"/>
          <w:szCs w:val="24"/>
          <w:lang w:eastAsia="zh-CN" w:bidi="hi-IN"/>
        </w:rPr>
      </w:pPr>
      <w:r w:rsidRPr="003E5C58">
        <w:rPr>
          <w:rFonts w:ascii="Cambria" w:eastAsia="NSimSun" w:hAnsi="Cambria" w:cstheme="minorHAnsi"/>
          <w:b/>
          <w:bCs/>
          <w:kern w:val="2"/>
          <w:sz w:val="24"/>
          <w:szCs w:val="24"/>
          <w:lang w:eastAsia="zh-CN" w:bidi="hi-IN"/>
        </w:rPr>
        <w:t>Dane dotyczące Wykonawcy:</w:t>
      </w:r>
    </w:p>
    <w:p w14:paraId="1F690AA8" w14:textId="77777777" w:rsidR="00310FCD" w:rsidRPr="003E5C58" w:rsidRDefault="00310FCD" w:rsidP="00310FCD">
      <w:pPr>
        <w:suppressAutoHyphens/>
        <w:spacing w:after="0" w:line="360" w:lineRule="auto"/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</w:pPr>
      <w:r w:rsidRPr="003E5C58"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  <w:t>Nazwa………………………..</w:t>
      </w:r>
    </w:p>
    <w:p w14:paraId="1BCA8F9F" w14:textId="77777777" w:rsidR="00310FCD" w:rsidRPr="003E5C58" w:rsidRDefault="00310FCD" w:rsidP="00310FCD">
      <w:pPr>
        <w:suppressAutoHyphens/>
        <w:spacing w:after="0" w:line="360" w:lineRule="auto"/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</w:pPr>
      <w:r w:rsidRPr="003E5C58"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  <w:t>Siedziba……………………...</w:t>
      </w:r>
    </w:p>
    <w:p w14:paraId="44F49044" w14:textId="77777777" w:rsidR="00310FCD" w:rsidRPr="003E5C58" w:rsidRDefault="00310FCD" w:rsidP="00310FCD">
      <w:pPr>
        <w:suppressAutoHyphens/>
        <w:spacing w:after="0" w:line="360" w:lineRule="auto"/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</w:pPr>
      <w:r w:rsidRPr="003E5C58"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  <w:t>Nr telefonu/faks……………...</w:t>
      </w:r>
    </w:p>
    <w:p w14:paraId="754F61CF" w14:textId="77777777" w:rsidR="00310FCD" w:rsidRPr="003E5C58" w:rsidRDefault="00310FCD" w:rsidP="00310FCD">
      <w:pPr>
        <w:suppressAutoHyphens/>
        <w:spacing w:after="0" w:line="360" w:lineRule="auto"/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</w:pPr>
      <w:r w:rsidRPr="003E5C58"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  <w:t>Adres e-mail…………………</w:t>
      </w:r>
    </w:p>
    <w:p w14:paraId="01682BA1" w14:textId="77777777" w:rsidR="00310FCD" w:rsidRPr="003E5C58" w:rsidRDefault="00310FCD" w:rsidP="00310FCD">
      <w:pPr>
        <w:suppressAutoHyphens/>
        <w:spacing w:after="0" w:line="360" w:lineRule="auto"/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</w:pPr>
      <w:r w:rsidRPr="003E5C58"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  <w:t>NIP…………………………..</w:t>
      </w:r>
    </w:p>
    <w:p w14:paraId="145E627C" w14:textId="77777777" w:rsidR="00310FCD" w:rsidRPr="003E5C58" w:rsidRDefault="00310FCD" w:rsidP="00310FCD">
      <w:pPr>
        <w:suppressAutoHyphens/>
        <w:spacing w:after="0" w:line="360" w:lineRule="auto"/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</w:pPr>
      <w:r w:rsidRPr="003E5C58"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  <w:t>REGON……………………...</w:t>
      </w:r>
    </w:p>
    <w:p w14:paraId="63A3375C" w14:textId="77777777" w:rsidR="00310FCD" w:rsidRPr="003E5C58" w:rsidRDefault="00310FCD" w:rsidP="00310FCD">
      <w:pPr>
        <w:suppressAutoHyphens/>
        <w:spacing w:after="0" w:line="240" w:lineRule="auto"/>
        <w:rPr>
          <w:rFonts w:ascii="Cambria" w:eastAsia="NSimSun" w:hAnsi="Cambria" w:cstheme="minorHAnsi"/>
          <w:b/>
          <w:bCs/>
          <w:kern w:val="2"/>
          <w:sz w:val="24"/>
          <w:szCs w:val="24"/>
          <w:lang w:eastAsia="zh-CN" w:bidi="hi-IN"/>
        </w:rPr>
      </w:pPr>
      <w:r w:rsidRPr="003E5C58">
        <w:rPr>
          <w:rFonts w:ascii="Cambria" w:eastAsia="NSimSun" w:hAnsi="Cambria" w:cstheme="minorHAnsi"/>
          <w:b/>
          <w:bCs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   Gmina Wierzbno</w:t>
      </w:r>
    </w:p>
    <w:p w14:paraId="078FC1F8" w14:textId="77777777" w:rsidR="00310FCD" w:rsidRPr="003E5C58" w:rsidRDefault="00310FCD" w:rsidP="00310FCD">
      <w:pPr>
        <w:suppressAutoHyphens/>
        <w:spacing w:after="0" w:line="240" w:lineRule="auto"/>
        <w:rPr>
          <w:rFonts w:ascii="Cambria" w:eastAsia="NSimSun" w:hAnsi="Cambria" w:cstheme="minorHAnsi"/>
          <w:b/>
          <w:bCs/>
          <w:kern w:val="2"/>
          <w:sz w:val="24"/>
          <w:szCs w:val="24"/>
          <w:lang w:eastAsia="zh-CN" w:bidi="hi-IN"/>
        </w:rPr>
      </w:pPr>
      <w:r w:rsidRPr="003E5C58">
        <w:rPr>
          <w:rFonts w:ascii="Cambria" w:eastAsia="NSimSun" w:hAnsi="Cambria" w:cstheme="minorHAnsi"/>
          <w:b/>
          <w:bCs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07-111 W i  e r z b n o</w:t>
      </w:r>
    </w:p>
    <w:p w14:paraId="3110F45A" w14:textId="77777777" w:rsidR="00310FCD" w:rsidRPr="003E5C58" w:rsidRDefault="00310FCD" w:rsidP="00310FCD">
      <w:pPr>
        <w:suppressAutoHyphens/>
        <w:spacing w:after="0" w:line="240" w:lineRule="auto"/>
        <w:jc w:val="center"/>
        <w:rPr>
          <w:rFonts w:ascii="Cambria" w:eastAsia="NSimSun" w:hAnsi="Cambria" w:cstheme="minorHAnsi"/>
          <w:b/>
          <w:bCs/>
          <w:kern w:val="2"/>
          <w:sz w:val="24"/>
          <w:szCs w:val="24"/>
          <w:lang w:eastAsia="zh-CN" w:bidi="hi-IN"/>
        </w:rPr>
      </w:pPr>
    </w:p>
    <w:p w14:paraId="727AEF71" w14:textId="77777777" w:rsidR="00310FCD" w:rsidRPr="003E5C58" w:rsidRDefault="00310FCD" w:rsidP="00310FCD">
      <w:pPr>
        <w:suppressAutoHyphens/>
        <w:spacing w:after="0" w:line="240" w:lineRule="auto"/>
        <w:jc w:val="center"/>
        <w:rPr>
          <w:rFonts w:ascii="Cambria" w:eastAsia="NSimSun" w:hAnsi="Cambria" w:cstheme="minorHAnsi"/>
          <w:b/>
          <w:bCs/>
          <w:kern w:val="2"/>
          <w:sz w:val="24"/>
          <w:szCs w:val="24"/>
          <w:lang w:eastAsia="zh-CN" w:bidi="hi-IN"/>
        </w:rPr>
      </w:pPr>
      <w:r w:rsidRPr="003E5C58">
        <w:rPr>
          <w:rFonts w:ascii="Cambria" w:eastAsia="NSimSun" w:hAnsi="Cambria" w:cstheme="minorHAnsi"/>
          <w:b/>
          <w:bCs/>
          <w:kern w:val="2"/>
          <w:sz w:val="24"/>
          <w:szCs w:val="24"/>
          <w:lang w:eastAsia="zh-CN" w:bidi="hi-IN"/>
        </w:rPr>
        <w:t>OFERTA CENOWA</w:t>
      </w:r>
    </w:p>
    <w:p w14:paraId="7140BE94" w14:textId="77777777" w:rsidR="00310FCD" w:rsidRPr="003E5C58" w:rsidRDefault="00310FCD" w:rsidP="003E5C58">
      <w:pPr>
        <w:suppressAutoHyphens/>
        <w:spacing w:after="0" w:line="240" w:lineRule="auto"/>
        <w:jc w:val="both"/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</w:pPr>
      <w:r w:rsidRPr="003E5C58"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  <w:t>Odpowiadając na zaproszenie do złożenia oferty cenowej na zadanie o wartości poniżej</w:t>
      </w:r>
    </w:p>
    <w:p w14:paraId="5F2F4D52" w14:textId="656038A9" w:rsidR="003E5C58" w:rsidRPr="003E5C58" w:rsidRDefault="00310FCD" w:rsidP="003E5C58">
      <w:pPr>
        <w:rPr>
          <w:rFonts w:ascii="Cambria" w:eastAsia="Times New Roman" w:hAnsi="Cambria" w:cstheme="minorHAnsi"/>
          <w:b/>
          <w:bCs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3E5C58"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  <w:t xml:space="preserve">130 000 złotych pn.: </w:t>
      </w:r>
      <w:r w:rsidR="003E5C58" w:rsidRPr="003E5C58"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</w:t>
      </w:r>
      <w:r w:rsidR="003E5C58" w:rsidRPr="003E5C58">
        <w:rPr>
          <w:rFonts w:ascii="Cambria" w:eastAsia="Times New Roman" w:hAnsi="Cambria" w:cstheme="minorHAnsi"/>
          <w:b/>
          <w:bCs/>
          <w:color w:val="000000"/>
          <w:kern w:val="2"/>
          <w:sz w:val="24"/>
          <w:szCs w:val="24"/>
          <w:lang w:eastAsia="pl-PL"/>
          <w14:ligatures w14:val="standardContextual"/>
        </w:rPr>
        <w:t>Nadzór inwestorski nad realizacją inwestycji „Przebudowa dróg na terenie Gminy Wierzbno”</w:t>
      </w:r>
    </w:p>
    <w:p w14:paraId="5510DDFB" w14:textId="77777777" w:rsidR="00310FCD" w:rsidRPr="003E5C58" w:rsidRDefault="00310FCD" w:rsidP="00310FCD">
      <w:pPr>
        <w:suppressAutoHyphens/>
        <w:spacing w:after="0" w:line="240" w:lineRule="auto"/>
        <w:jc w:val="both"/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</w:pPr>
      <w:r w:rsidRPr="003E5C58">
        <w:rPr>
          <w:rFonts w:ascii="Cambria" w:eastAsia="NSimSun" w:hAnsi="Cambria" w:cstheme="minorHAnsi"/>
          <w:b/>
          <w:bCs/>
          <w:kern w:val="2"/>
          <w:sz w:val="24"/>
          <w:szCs w:val="24"/>
          <w:lang w:eastAsia="zh-CN" w:bidi="hi-IN"/>
        </w:rPr>
        <w:t>1.</w:t>
      </w:r>
      <w:r w:rsidRPr="003E5C58"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  <w:t xml:space="preserve"> Oferuję wykonanie zadania będącego przedmiotem zamówienia, zgodnie z wymogami opisu</w:t>
      </w:r>
    </w:p>
    <w:p w14:paraId="0320B7B6" w14:textId="131857E3" w:rsidR="00310FCD" w:rsidRPr="003E5C58" w:rsidRDefault="00310FCD" w:rsidP="00310FCD">
      <w:pPr>
        <w:suppressAutoHyphens/>
        <w:spacing w:after="0" w:line="240" w:lineRule="auto"/>
        <w:jc w:val="both"/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</w:pPr>
      <w:r w:rsidRPr="003E5C58"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  <w:t>przedmiotu zamówienia, za kwotę w wysokości.</w:t>
      </w:r>
    </w:p>
    <w:p w14:paraId="5BE345A7" w14:textId="77777777" w:rsidR="003E5C58" w:rsidRPr="003E5C58" w:rsidRDefault="003E5C58" w:rsidP="003E5C58">
      <w:pPr>
        <w:pStyle w:val="Akapitzlist"/>
        <w:suppressAutoHyphens/>
        <w:spacing w:line="480" w:lineRule="auto"/>
        <w:jc w:val="both"/>
        <w:rPr>
          <w:rFonts w:ascii="Cambria" w:eastAsia="NSimSun" w:hAnsi="Cambria" w:cstheme="minorHAnsi"/>
          <w:kern w:val="2"/>
          <w:lang w:eastAsia="zh-CN" w:bidi="hi-IN"/>
        </w:rPr>
      </w:pPr>
    </w:p>
    <w:p w14:paraId="1E61A2B4" w14:textId="0974AB7B" w:rsidR="002B5095" w:rsidRPr="003E5C58" w:rsidRDefault="002B5095" w:rsidP="003E5C58">
      <w:pPr>
        <w:pStyle w:val="Akapitzlist"/>
        <w:suppressAutoHyphens/>
        <w:spacing w:line="480" w:lineRule="auto"/>
        <w:jc w:val="both"/>
        <w:rPr>
          <w:rFonts w:ascii="Cambria" w:eastAsia="NSimSun" w:hAnsi="Cambria" w:cstheme="minorHAnsi"/>
          <w:kern w:val="2"/>
          <w:lang w:eastAsia="zh-CN" w:bidi="hi-IN"/>
        </w:rPr>
      </w:pPr>
      <w:r w:rsidRPr="003E5C58">
        <w:rPr>
          <w:rFonts w:ascii="Cambria" w:eastAsia="NSimSun" w:hAnsi="Cambria" w:cstheme="minorHAnsi"/>
          <w:kern w:val="2"/>
          <w:lang w:eastAsia="zh-CN" w:bidi="hi-IN"/>
        </w:rPr>
        <w:t>netto:............zł (słownie:…………………………………………………….)</w:t>
      </w:r>
    </w:p>
    <w:p w14:paraId="22AB9627" w14:textId="77777777" w:rsidR="002B5095" w:rsidRPr="003E5C58" w:rsidRDefault="002B5095" w:rsidP="003E5C58">
      <w:pPr>
        <w:pStyle w:val="Akapitzlist"/>
        <w:suppressAutoHyphens/>
        <w:spacing w:line="480" w:lineRule="auto"/>
        <w:jc w:val="both"/>
        <w:rPr>
          <w:rFonts w:ascii="Cambria" w:eastAsia="NSimSun" w:hAnsi="Cambria" w:cstheme="minorHAnsi"/>
          <w:kern w:val="2"/>
          <w:lang w:eastAsia="zh-CN" w:bidi="hi-IN"/>
        </w:rPr>
      </w:pPr>
      <w:r w:rsidRPr="003E5C58">
        <w:rPr>
          <w:rFonts w:ascii="Cambria" w:eastAsia="NSimSun" w:hAnsi="Cambria" w:cstheme="minorHAnsi"/>
          <w:kern w:val="2"/>
          <w:lang w:eastAsia="zh-CN" w:bidi="hi-IN"/>
        </w:rPr>
        <w:t>podatek VAT....% tj. …….zł (słownie: ……………………………………...)</w:t>
      </w:r>
    </w:p>
    <w:p w14:paraId="2BAC29F0" w14:textId="77777777" w:rsidR="002B5095" w:rsidRPr="003E5C58" w:rsidRDefault="002B5095" w:rsidP="003E5C58">
      <w:pPr>
        <w:pStyle w:val="Akapitzlist"/>
        <w:suppressAutoHyphens/>
        <w:spacing w:line="480" w:lineRule="auto"/>
        <w:jc w:val="both"/>
        <w:rPr>
          <w:rFonts w:ascii="Cambria" w:eastAsia="NSimSun" w:hAnsi="Cambria" w:cstheme="minorHAnsi"/>
          <w:kern w:val="2"/>
          <w:lang w:eastAsia="zh-CN" w:bidi="hi-IN"/>
        </w:rPr>
      </w:pPr>
      <w:r w:rsidRPr="003E5C58">
        <w:rPr>
          <w:rFonts w:ascii="Cambria" w:eastAsia="NSimSun" w:hAnsi="Cambria" w:cstheme="minorHAnsi"/>
          <w:kern w:val="2"/>
          <w:lang w:eastAsia="zh-CN" w:bidi="hi-IN"/>
        </w:rPr>
        <w:t>Razem brutto: ………………………….zł</w:t>
      </w:r>
    </w:p>
    <w:p w14:paraId="4B8AA8D1" w14:textId="2D0E2B57" w:rsidR="00761697" w:rsidRPr="003E5C58" w:rsidRDefault="002B5095" w:rsidP="003E5C58">
      <w:pPr>
        <w:suppressAutoHyphens/>
        <w:spacing w:after="0" w:line="480" w:lineRule="auto"/>
        <w:jc w:val="both"/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</w:pPr>
      <w:r w:rsidRPr="003E5C58">
        <w:rPr>
          <w:rFonts w:ascii="Cambria" w:eastAsia="NSimSun" w:hAnsi="Cambria" w:cstheme="minorHAnsi"/>
          <w:kern w:val="2"/>
          <w:sz w:val="24"/>
          <w:szCs w:val="24"/>
          <w:lang w:eastAsia="zh-CN" w:bidi="hi-IN"/>
        </w:rPr>
        <w:t xml:space="preserve">            (słownie: …………………………………………………………………….)</w:t>
      </w:r>
    </w:p>
    <w:p w14:paraId="6D86E3A8" w14:textId="77777777" w:rsidR="003E5C58" w:rsidRPr="003E5C58" w:rsidRDefault="003E5C58" w:rsidP="00310FCD">
      <w:pPr>
        <w:suppressAutoHyphens/>
        <w:spacing w:after="0" w:line="240" w:lineRule="auto"/>
        <w:jc w:val="both"/>
        <w:rPr>
          <w:rFonts w:ascii="Cambria" w:eastAsia="NSimSun" w:hAnsi="Cambria" w:cstheme="minorHAnsi"/>
          <w:b/>
          <w:bCs/>
          <w:kern w:val="2"/>
          <w:sz w:val="24"/>
          <w:szCs w:val="24"/>
          <w:u w:val="single"/>
          <w:lang w:eastAsia="zh-CN" w:bidi="hi-IN"/>
        </w:rPr>
      </w:pPr>
    </w:p>
    <w:p w14:paraId="0D708703" w14:textId="2C810AC5" w:rsidR="00310FCD" w:rsidRPr="003E5C58" w:rsidRDefault="00310FCD" w:rsidP="00310FCD">
      <w:pPr>
        <w:suppressAutoHyphens/>
        <w:spacing w:after="0" w:line="240" w:lineRule="auto"/>
        <w:jc w:val="both"/>
        <w:rPr>
          <w:rFonts w:ascii="Cambria" w:eastAsia="NSimSun" w:hAnsi="Cambria" w:cstheme="minorHAnsi"/>
          <w:b/>
          <w:bCs/>
          <w:kern w:val="2"/>
          <w:sz w:val="24"/>
          <w:szCs w:val="24"/>
          <w:u w:val="single"/>
          <w:lang w:eastAsia="zh-CN" w:bidi="hi-IN"/>
        </w:rPr>
      </w:pPr>
      <w:r w:rsidRPr="003E5C58">
        <w:rPr>
          <w:rFonts w:ascii="Cambria" w:eastAsia="NSimSun" w:hAnsi="Cambria" w:cstheme="minorHAnsi"/>
          <w:b/>
          <w:bCs/>
          <w:kern w:val="2"/>
          <w:sz w:val="24"/>
          <w:szCs w:val="24"/>
          <w:u w:val="single"/>
          <w:lang w:eastAsia="zh-CN" w:bidi="hi-IN"/>
        </w:rPr>
        <w:t>Oświadczam, że oferowana cena zawiera wszystkie koszty niezbędne do wykonania zamówienia.</w:t>
      </w:r>
    </w:p>
    <w:p w14:paraId="7880CF46" w14:textId="77777777" w:rsidR="003E5C58" w:rsidRPr="003E5C58" w:rsidRDefault="003E5C58" w:rsidP="00310FCD">
      <w:pPr>
        <w:suppressAutoHyphens/>
        <w:spacing w:after="0" w:line="240" w:lineRule="auto"/>
        <w:jc w:val="both"/>
        <w:rPr>
          <w:rFonts w:ascii="Cambria" w:eastAsia="NSimSun" w:hAnsi="Cambria" w:cstheme="minorHAnsi"/>
          <w:b/>
          <w:bCs/>
          <w:kern w:val="2"/>
          <w:sz w:val="24"/>
          <w:szCs w:val="24"/>
          <w:u w:val="single"/>
          <w:lang w:eastAsia="zh-CN" w:bidi="hi-IN"/>
        </w:rPr>
      </w:pPr>
    </w:p>
    <w:p w14:paraId="009CA6AC" w14:textId="33049DB5" w:rsidR="003E5C58" w:rsidRPr="003E5C58" w:rsidRDefault="003E5C58" w:rsidP="003E5C58">
      <w:pPr>
        <w:pStyle w:val="Akapitzlist"/>
        <w:numPr>
          <w:ilvl w:val="0"/>
          <w:numId w:val="26"/>
        </w:numPr>
        <w:spacing w:after="63" w:line="276" w:lineRule="auto"/>
        <w:ind w:right="81"/>
        <w:jc w:val="both"/>
        <w:rPr>
          <w:rFonts w:ascii="Cambria" w:hAnsi="Cambria" w:cstheme="minorHAnsi"/>
          <w:color w:val="000000"/>
          <w:kern w:val="2"/>
          <w14:ligatures w14:val="standardContextual"/>
        </w:rPr>
      </w:pPr>
      <w:r w:rsidRPr="003E5C58">
        <w:rPr>
          <w:rFonts w:ascii="Cambria" w:hAnsi="Cambria" w:cstheme="minorHAnsi"/>
          <w:color w:val="000000"/>
          <w:kern w:val="2"/>
          <w14:ligatures w14:val="standardContextual"/>
        </w:rPr>
        <w:t>Oświadczam, że:</w:t>
      </w:r>
    </w:p>
    <w:p w14:paraId="14B2B9E0" w14:textId="77777777" w:rsidR="003E5C58" w:rsidRPr="003E5C58" w:rsidRDefault="003E5C58" w:rsidP="003E5C58">
      <w:pPr>
        <w:numPr>
          <w:ilvl w:val="0"/>
          <w:numId w:val="25"/>
        </w:numPr>
        <w:spacing w:after="63" w:line="276" w:lineRule="auto"/>
        <w:ind w:right="81"/>
        <w:contextualSpacing/>
        <w:jc w:val="both"/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3E5C58"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  <w:t>posiadam uprawnienia do wykonywania działalności objętej Zamówieniem, niezbędną wiedzę,</w:t>
      </w:r>
    </w:p>
    <w:p w14:paraId="2791925B" w14:textId="77777777" w:rsidR="003E5C58" w:rsidRPr="003E5C58" w:rsidRDefault="003E5C58" w:rsidP="003E5C58">
      <w:pPr>
        <w:numPr>
          <w:ilvl w:val="0"/>
          <w:numId w:val="25"/>
        </w:numPr>
        <w:spacing w:after="63" w:line="276" w:lineRule="auto"/>
        <w:ind w:right="81"/>
        <w:contextualSpacing/>
        <w:jc w:val="both"/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3E5C58"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  <w:t>posiadam niezbędne doświadczenie,</w:t>
      </w:r>
    </w:p>
    <w:p w14:paraId="5753A96F" w14:textId="77777777" w:rsidR="003E5C58" w:rsidRPr="003E5C58" w:rsidRDefault="003E5C58" w:rsidP="003E5C58">
      <w:pPr>
        <w:numPr>
          <w:ilvl w:val="0"/>
          <w:numId w:val="25"/>
        </w:numPr>
        <w:spacing w:after="63" w:line="276" w:lineRule="auto"/>
        <w:ind w:right="81"/>
        <w:contextualSpacing/>
        <w:jc w:val="both"/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3E5C58">
        <w:rPr>
          <w:rFonts w:ascii="Cambria" w:hAnsi="Cambria" w:cstheme="minorHAnsi"/>
          <w:bCs/>
          <w:color w:val="000000"/>
          <w:sz w:val="24"/>
          <w:szCs w:val="24"/>
          <w:lang w:eastAsia="pl-PL"/>
        </w:rPr>
        <w:lastRenderedPageBreak/>
        <w:t>posiadam</w:t>
      </w:r>
      <w:r w:rsidRPr="003E5C58"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potencjał techniczny, dysponuję osobami zdolnymi do wykonania zamówienia, a także znajduję się w sytuacji ekonomicznej i finansowej zapewniającej wykonanie zamówienia, </w:t>
      </w:r>
    </w:p>
    <w:p w14:paraId="3F97DD61" w14:textId="77777777" w:rsidR="003E5C58" w:rsidRPr="003E5C58" w:rsidRDefault="003E5C58" w:rsidP="003E5C58">
      <w:pPr>
        <w:numPr>
          <w:ilvl w:val="0"/>
          <w:numId w:val="25"/>
        </w:numPr>
        <w:spacing w:after="63" w:line="276" w:lineRule="auto"/>
        <w:ind w:right="81"/>
        <w:contextualSpacing/>
        <w:jc w:val="both"/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3E5C58"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  <w:t>o</w:t>
      </w:r>
      <w:r w:rsidRPr="003E5C58">
        <w:rPr>
          <w:rFonts w:ascii="Cambria" w:eastAsia="Arial Unicode MS" w:hAnsi="Cambria" w:cstheme="minorHAnsi"/>
          <w:sz w:val="24"/>
          <w:szCs w:val="24"/>
          <w:lang w:eastAsia="pl-PL"/>
        </w:rPr>
        <w:t xml:space="preserve">świadczam, że  na dzień składania ofert spełniam warunki udziału </w:t>
      </w:r>
      <w:r w:rsidRPr="003E5C58">
        <w:rPr>
          <w:rFonts w:ascii="Cambria" w:eastAsia="Arial Unicode MS" w:hAnsi="Cambria" w:cstheme="minorHAnsi"/>
          <w:sz w:val="24"/>
          <w:szCs w:val="24"/>
          <w:lang w:eastAsia="pl-PL"/>
        </w:rPr>
        <w:br/>
        <w:t xml:space="preserve">w postępowaniu oraz nie ma podstaw do wykluczenia mnie z postępowania, </w:t>
      </w:r>
    </w:p>
    <w:p w14:paraId="4014B080" w14:textId="77777777" w:rsidR="003E5C58" w:rsidRPr="003E5C58" w:rsidRDefault="003E5C58" w:rsidP="003E5C58">
      <w:pPr>
        <w:numPr>
          <w:ilvl w:val="0"/>
          <w:numId w:val="25"/>
        </w:numPr>
        <w:spacing w:after="63" w:line="276" w:lineRule="auto"/>
        <w:ind w:right="81"/>
        <w:contextualSpacing/>
        <w:jc w:val="both"/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3E5C58"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oświadczam, że zawarte w „zaproszeniu do złożenia oferty cenowej” warunki akceptuję i zobowiązuję się w przypadku przyjęcia mojej oferty do zawarcia umowy na ww. warunkach, w miejscu i terminie wyznaczonym przez Zleceniodawcę, </w:t>
      </w:r>
    </w:p>
    <w:p w14:paraId="74C3E54E" w14:textId="77777777" w:rsidR="003E5C58" w:rsidRPr="003E5C58" w:rsidRDefault="003E5C58" w:rsidP="003E5C58">
      <w:pPr>
        <w:numPr>
          <w:ilvl w:val="0"/>
          <w:numId w:val="25"/>
        </w:numPr>
        <w:spacing w:after="5" w:line="360" w:lineRule="auto"/>
        <w:contextualSpacing/>
        <w:jc w:val="both"/>
        <w:rPr>
          <w:rFonts w:ascii="Cambria" w:eastAsia="Times New Roman" w:hAnsi="Cambria" w:cstheme="minorHAnsi"/>
          <w:color w:val="000000"/>
          <w:sz w:val="24"/>
          <w:szCs w:val="24"/>
          <w:lang w:eastAsia="pl-PL"/>
        </w:rPr>
      </w:pPr>
      <w:r w:rsidRPr="003E5C58">
        <w:rPr>
          <w:rFonts w:ascii="Cambria" w:eastAsia="Times New Roman" w:hAnsi="Cambria" w:cstheme="minorHAnsi"/>
          <w:color w:val="000000"/>
          <w:sz w:val="24"/>
          <w:szCs w:val="24"/>
          <w:lang w:eastAsia="pl-PL"/>
        </w:rPr>
        <w:t xml:space="preserve">oświadczam, że wszystkie informacje podane w powyższych oświadczeniach są aktualne </w:t>
      </w:r>
      <w:r w:rsidRPr="003E5C58">
        <w:rPr>
          <w:rFonts w:ascii="Cambria" w:eastAsia="Times New Roman" w:hAnsi="Cambria" w:cstheme="minorHAnsi"/>
          <w:color w:val="000000"/>
          <w:sz w:val="24"/>
          <w:szCs w:val="24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1A40D421" w14:textId="77777777" w:rsidR="003E5C58" w:rsidRPr="003E5C58" w:rsidRDefault="003E5C58" w:rsidP="003E5C58">
      <w:pPr>
        <w:spacing w:after="63" w:line="276" w:lineRule="auto"/>
        <w:ind w:left="370" w:right="81"/>
        <w:contextualSpacing/>
        <w:jc w:val="both"/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</w:pPr>
    </w:p>
    <w:p w14:paraId="4416B3F4" w14:textId="77777777" w:rsidR="003E5C58" w:rsidRPr="003E5C58" w:rsidRDefault="003E5C58" w:rsidP="003E5C58">
      <w:pPr>
        <w:numPr>
          <w:ilvl w:val="0"/>
          <w:numId w:val="24"/>
        </w:numPr>
        <w:spacing w:after="202" w:line="276" w:lineRule="auto"/>
        <w:ind w:left="19" w:right="81" w:hanging="10"/>
        <w:jc w:val="both"/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3E5C58"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  <w:t>wypełniłem obowiązki informacyjne przewidziane w art. 13 lub 14 RODOI wobec osób fizycznych, od których dane osobowe bezpośrednio lub pośrednio pozyskałem w celu ubiegania się o udzielenie zamówienia publicznego w niniejszym postępowaniu.</w:t>
      </w:r>
    </w:p>
    <w:p w14:paraId="360279CC" w14:textId="77777777" w:rsidR="003E5C58" w:rsidRPr="003E5C58" w:rsidRDefault="003E5C58" w:rsidP="003E5C58">
      <w:pPr>
        <w:spacing w:after="3" w:line="276" w:lineRule="auto"/>
        <w:ind w:left="10" w:right="158" w:firstLine="4"/>
        <w:jc w:val="both"/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3E5C58"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** Rozporządzenie Parlamentu Europejskiego i Rady (UE) 2016/679 z dnia 27 kwietnia 2016 r. w sprawie ochrony osób fizycznych w związku z przetwarzaniem danych osobowych i w sprawie swobodnego przepływu takich danych oraz uchylenia dyrektywy 95/46/WE (ogólne </w:t>
      </w:r>
      <w:proofErr w:type="spellStart"/>
      <w:r w:rsidRPr="003E5C58"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  <w:t>rozporządz</w:t>
      </w:r>
      <w:proofErr w:type="spellEnd"/>
      <w:r w:rsidRPr="003E5C58"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  <w:t>. o ochronie danych) (</w:t>
      </w:r>
      <w:proofErr w:type="spellStart"/>
      <w:r w:rsidRPr="003E5C58"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  <w:t>Dz.Urz</w:t>
      </w:r>
      <w:proofErr w:type="spellEnd"/>
      <w:r w:rsidRPr="003E5C58"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UE L 119z 04.05.2016, str. 1).</w:t>
      </w:r>
    </w:p>
    <w:p w14:paraId="18075F01" w14:textId="77777777" w:rsidR="003E5C58" w:rsidRPr="003E5C58" w:rsidRDefault="003E5C58" w:rsidP="003E5C58">
      <w:pPr>
        <w:spacing w:after="768"/>
        <w:ind w:left="9394"/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3E5C58">
        <w:rPr>
          <w:rFonts w:ascii="Cambria" w:eastAsia="Times New Roman" w:hAnsi="Cambria" w:cstheme="minorHAnsi"/>
          <w:noProof/>
          <w:color w:val="000000"/>
          <w:kern w:val="2"/>
          <w:sz w:val="24"/>
          <w:szCs w:val="24"/>
          <w:lang w:eastAsia="pl-PL"/>
          <w14:ligatures w14:val="standardContextual"/>
        </w:rPr>
        <w:drawing>
          <wp:inline distT="0" distB="0" distL="0" distR="0" wp14:anchorId="64FF65B5" wp14:editId="34EDB16A">
            <wp:extent cx="36575" cy="48782"/>
            <wp:effectExtent l="0" t="0" r="0" b="0"/>
            <wp:docPr id="78174" name="Picture 78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74" name="Picture 781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5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45F4F" w14:textId="77777777" w:rsidR="003E5C58" w:rsidRPr="003E5C58" w:rsidRDefault="003E5C58" w:rsidP="003E5C58">
      <w:pPr>
        <w:spacing w:after="388"/>
        <w:ind w:left="4930"/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</w:pPr>
    </w:p>
    <w:p w14:paraId="07595183" w14:textId="77777777" w:rsidR="003E5C58" w:rsidRPr="003E5C58" w:rsidRDefault="003E5C58" w:rsidP="003E5C58">
      <w:pPr>
        <w:spacing w:after="388"/>
        <w:ind w:left="4930"/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</w:pPr>
    </w:p>
    <w:p w14:paraId="0898D327" w14:textId="77777777" w:rsidR="003E5C58" w:rsidRPr="003E5C58" w:rsidRDefault="003E5C58" w:rsidP="003E5C58">
      <w:pPr>
        <w:spacing w:after="3" w:line="265" w:lineRule="auto"/>
        <w:ind w:left="5098" w:firstLine="9"/>
        <w:jc w:val="both"/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3E5C58">
        <w:rPr>
          <w:rFonts w:ascii="Cambria" w:eastAsia="Times New Roman" w:hAnsi="Cambria" w:cstheme="minorHAnsi"/>
          <w:color w:val="000000"/>
          <w:kern w:val="2"/>
          <w:sz w:val="24"/>
          <w:szCs w:val="24"/>
          <w:lang w:eastAsia="pl-PL"/>
          <w14:ligatures w14:val="standardContextual"/>
        </w:rPr>
        <w:t>Data, podpis i pieczątka wykonawcy</w:t>
      </w:r>
    </w:p>
    <w:p w14:paraId="69E93A5C" w14:textId="77777777" w:rsidR="003E5C58" w:rsidRPr="003E5C58" w:rsidRDefault="003E5C58" w:rsidP="003E5C58">
      <w:pPr>
        <w:spacing w:after="7" w:line="226" w:lineRule="auto"/>
        <w:ind w:left="120" w:firstLine="10"/>
        <w:rPr>
          <w:rFonts w:asciiTheme="minorHAnsi" w:eastAsia="Times New Roman" w:hAnsiTheme="minorHAnsi" w:cstheme="minorHAnsi"/>
          <w:color w:val="000000"/>
          <w:kern w:val="2"/>
          <w:sz w:val="24"/>
          <w:szCs w:val="24"/>
          <w:lang w:eastAsia="pl-PL"/>
          <w14:ligatures w14:val="standardContextual"/>
        </w:rPr>
      </w:pPr>
    </w:p>
    <w:p w14:paraId="3370C84B" w14:textId="77777777" w:rsidR="003E5C58" w:rsidRPr="003E5C58" w:rsidRDefault="003E5C58" w:rsidP="003E5C58">
      <w:pPr>
        <w:spacing w:after="7" w:line="226" w:lineRule="auto"/>
        <w:ind w:left="120" w:firstLine="10"/>
        <w:rPr>
          <w:rFonts w:asciiTheme="minorHAnsi" w:eastAsia="Times New Roman" w:hAnsiTheme="minorHAnsi" w:cstheme="minorHAnsi"/>
          <w:color w:val="000000"/>
          <w:kern w:val="2"/>
          <w:sz w:val="24"/>
          <w:szCs w:val="24"/>
          <w:lang w:eastAsia="pl-PL"/>
          <w14:ligatures w14:val="standardContextual"/>
        </w:rPr>
      </w:pPr>
    </w:p>
    <w:p w14:paraId="08C0BC2B" w14:textId="77777777" w:rsidR="003E5C58" w:rsidRPr="003E5C58" w:rsidRDefault="003E5C58" w:rsidP="003E5C58">
      <w:pPr>
        <w:spacing w:after="7" w:line="226" w:lineRule="auto"/>
        <w:ind w:left="120" w:firstLine="10"/>
        <w:rPr>
          <w:rFonts w:asciiTheme="minorHAnsi" w:eastAsia="Times New Roman" w:hAnsiTheme="minorHAnsi" w:cstheme="minorHAnsi"/>
          <w:color w:val="000000"/>
          <w:kern w:val="2"/>
          <w:sz w:val="24"/>
          <w:szCs w:val="24"/>
          <w:lang w:eastAsia="pl-PL"/>
          <w14:ligatures w14:val="standardContextual"/>
        </w:rPr>
      </w:pPr>
    </w:p>
    <w:p w14:paraId="30F837F0" w14:textId="77777777" w:rsidR="00310FCD" w:rsidRPr="003E5C58" w:rsidRDefault="00310FCD" w:rsidP="00310FCD">
      <w:pPr>
        <w:suppressAutoHyphens/>
        <w:spacing w:after="0" w:line="240" w:lineRule="auto"/>
        <w:jc w:val="both"/>
        <w:rPr>
          <w:rFonts w:asciiTheme="minorHAnsi" w:eastAsia="NSimSun" w:hAnsiTheme="minorHAnsi" w:cstheme="minorHAnsi"/>
          <w:b/>
          <w:bCs/>
          <w:kern w:val="2"/>
          <w:sz w:val="24"/>
          <w:szCs w:val="24"/>
          <w:lang w:eastAsia="zh-CN" w:bidi="hi-IN"/>
        </w:rPr>
      </w:pPr>
    </w:p>
    <w:sectPr w:rsidR="00310FCD" w:rsidRPr="003E5C58" w:rsidSect="005A29DA">
      <w:headerReference w:type="default" r:id="rId9"/>
      <w:footerReference w:type="default" r:id="rId10"/>
      <w:pgSz w:w="11906" w:h="16838"/>
      <w:pgMar w:top="709" w:right="99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35AC3" w14:textId="77777777" w:rsidR="005A29DA" w:rsidRDefault="005A29DA" w:rsidP="00DD23D5">
      <w:pPr>
        <w:spacing w:after="0" w:line="240" w:lineRule="auto"/>
      </w:pPr>
      <w:r>
        <w:separator/>
      </w:r>
    </w:p>
  </w:endnote>
  <w:endnote w:type="continuationSeparator" w:id="0">
    <w:p w14:paraId="589186C7" w14:textId="77777777" w:rsidR="005A29DA" w:rsidRDefault="005A29DA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BEFB" w14:textId="5FB83701" w:rsidR="00F91E2E" w:rsidRPr="00136E9A" w:rsidRDefault="00F91E2E" w:rsidP="00F91E2E">
    <w:pPr>
      <w:spacing w:after="200" w:line="276" w:lineRule="aut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9230671" wp14:editId="5143F444">
              <wp:simplePos x="0" y="0"/>
              <wp:positionH relativeFrom="page">
                <wp:align>center</wp:align>
              </wp:positionH>
              <wp:positionV relativeFrom="paragraph">
                <wp:posOffset>193344</wp:posOffset>
              </wp:positionV>
              <wp:extent cx="4777105" cy="0"/>
              <wp:effectExtent l="0" t="19050" r="23495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2C8E20A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15.2pt;width:376.1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JbEOdsAAAAGAQAADwAAAGRy&#10;cy9kb3ducmV2LnhtbEyPzU7DMBCE70i8g7VI3KhDS/gJcSpA4opEAxJHJ97GpvE6xG4TeHoWcYDj&#10;zoxmvi3Xs+/FAcfoAik4X2QgkNpgHHUKXurHs2sQMWkyug+ECj4xwro6Pip1YcJEz3jYpE5wCcVC&#10;K7ApDYWUsbXodVyEAYm9bRi9TnyOnTSjnrjc93KZZZfSa0e8YPWADxbb3WbvFXTO5vK9vvnY3r9O&#10;T03uave2+1Lq9GS+uwWRcE5/YfjBZ3SomKkJezJR9Ar4kaRglV2AYPcqX65ANL+CrEr5H7/6Bg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CCWxDnbAAAABgEAAA8AAAAAAAAAAAAAAAAA&#10;GwQAAGRycy9kb3ducmV2LnhtbFBLBQYAAAAABAAEAPMAAAAjBQAAAAA=&#10;" strokecolor="#548dd4" strokeweight="3pt">
              <w10:wrap anchorx="page"/>
            </v:shape>
          </w:pict>
        </mc:Fallback>
      </mc:AlternateContent>
    </w:r>
  </w:p>
  <w:p w14:paraId="342B5802" w14:textId="204F3CDB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Urząd Gminy w </w:t>
    </w:r>
    <w:r w:rsidRPr="00136E9A">
      <w:rPr>
        <w:rFonts w:ascii="Times New Roman" w:hAnsi="Times New Roman"/>
        <w:sz w:val="20"/>
        <w:szCs w:val="20"/>
      </w:rPr>
      <w:t>Wierzbn</w:t>
    </w:r>
    <w:r>
      <w:rPr>
        <w:rFonts w:ascii="Times New Roman" w:hAnsi="Times New Roman"/>
        <w:sz w:val="20"/>
        <w:szCs w:val="20"/>
      </w:rPr>
      <w:t>ie, Wierzbno</w:t>
    </w:r>
    <w:r w:rsidRPr="00136E9A">
      <w:rPr>
        <w:rFonts w:ascii="Times New Roman" w:hAnsi="Times New Roman"/>
        <w:sz w:val="20"/>
        <w:szCs w:val="20"/>
      </w:rPr>
      <w:t xml:space="preserve"> 90, 07-111 Wierzbno</w:t>
    </w:r>
  </w:p>
  <w:p w14:paraId="7DDC20BC" w14:textId="77777777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tel. 25 793 44 95, </w:t>
    </w:r>
  </w:p>
  <w:p w14:paraId="00E0CE9A" w14:textId="77777777" w:rsidR="00F91E2E" w:rsidRPr="009D42EC" w:rsidRDefault="00F91E2E" w:rsidP="00F91E2E">
    <w:pPr>
      <w:pStyle w:val="Stopka"/>
      <w:jc w:val="center"/>
      <w:rPr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e-mail: </w:t>
    </w:r>
    <w:hyperlink r:id="rId1" w:history="1">
      <w:r w:rsidRPr="00A7282F">
        <w:rPr>
          <w:rStyle w:val="Hipercze"/>
          <w:rFonts w:ascii="Times New Roman" w:hAnsi="Times New Roman"/>
          <w:sz w:val="20"/>
          <w:szCs w:val="20"/>
        </w:rPr>
        <w:t>ug@gminawierzbno.pl</w:t>
      </w:r>
    </w:hyperlink>
    <w:r w:rsidRPr="00136E9A">
      <w:rPr>
        <w:rFonts w:ascii="Times New Roman" w:hAnsi="Times New Roman"/>
        <w:sz w:val="20"/>
        <w:szCs w:val="20"/>
      </w:rPr>
      <w:t xml:space="preserve">, </w:t>
    </w:r>
    <w:hyperlink r:id="rId2" w:history="1">
      <w:r w:rsidRPr="00136E9A">
        <w:rPr>
          <w:rStyle w:val="Hipercze"/>
          <w:rFonts w:ascii="Times New Roman" w:hAnsi="Times New Roman"/>
          <w:sz w:val="20"/>
          <w:szCs w:val="20"/>
        </w:rPr>
        <w:t>www.gminawierzbno.pl</w:t>
      </w:r>
    </w:hyperlink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6298A0" wp14:editId="20861230">
              <wp:simplePos x="0" y="0"/>
              <wp:positionH relativeFrom="column">
                <wp:align>center</wp:align>
              </wp:positionH>
              <wp:positionV relativeFrom="paragraph">
                <wp:posOffset>9702799</wp:posOffset>
              </wp:positionV>
              <wp:extent cx="4777105" cy="0"/>
              <wp:effectExtent l="0" t="19050" r="4445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0563DBF" id="Łącznik prosty ze strzałką 2" o:spid="_x0000_s1026" type="#_x0000_t32" style="position:absolute;margin-left:0;margin-top:764pt;width:376.1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" strokecolor="#4f81bd" strokeweight="3pt"/>
          </w:pict>
        </mc:Fallback>
      </mc:AlternateContent>
    </w:r>
  </w:p>
  <w:p w14:paraId="28910D9B" w14:textId="77777777" w:rsidR="00F91E2E" w:rsidRDefault="00F91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B7CEB" w14:textId="77777777" w:rsidR="005A29DA" w:rsidRDefault="005A29DA" w:rsidP="00DD23D5">
      <w:pPr>
        <w:spacing w:after="0" w:line="240" w:lineRule="auto"/>
      </w:pPr>
      <w:r>
        <w:separator/>
      </w:r>
    </w:p>
  </w:footnote>
  <w:footnote w:type="continuationSeparator" w:id="0">
    <w:p w14:paraId="031FF2C1" w14:textId="77777777" w:rsidR="005A29DA" w:rsidRDefault="005A29DA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6CE1" w14:textId="13F14CBA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  <w:lang w:eastAsia="pl-PL"/>
      </w:rPr>
      <w:drawing>
        <wp:inline distT="0" distB="0" distL="0" distR="0" wp14:anchorId="6B230779" wp14:editId="1F62BF68">
          <wp:extent cx="755650" cy="755650"/>
          <wp:effectExtent l="0" t="0" r="0" b="0"/>
          <wp:docPr id="23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1202B229" w:rsidR="00F91E2E" w:rsidRPr="00DD21D8" w:rsidRDefault="00761697" w:rsidP="00F91E2E">
    <w:pPr>
      <w:pStyle w:val="Nagwek"/>
      <w:rPr>
        <w:rFonts w:ascii="Times New Roman" w:hAnsi="Times New Roman"/>
        <w:b/>
        <w:sz w:val="3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56F1990F">
              <wp:simplePos x="0" y="0"/>
              <wp:positionH relativeFrom="column">
                <wp:posOffset>866471</wp:posOffset>
              </wp:positionH>
              <wp:positionV relativeFrom="paragraph">
                <wp:posOffset>116592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22EDCC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8.25pt;margin-top:9.2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" strokecolor="#548dd4" strokeweight="3pt"/>
          </w:pict>
        </mc:Fallback>
      </mc:AlternateContent>
    </w:r>
  </w:p>
  <w:p w14:paraId="63A18C19" w14:textId="77777777" w:rsidR="00761697" w:rsidRDefault="00761697">
    <w:pPr>
      <w:pStyle w:val="Nagwek"/>
    </w:pPr>
  </w:p>
  <w:p w14:paraId="55DA38D6" w14:textId="187AF4FB" w:rsidR="00F91E2E" w:rsidRPr="00761697" w:rsidRDefault="00761697">
    <w:pPr>
      <w:pStyle w:val="Nagwek"/>
      <w:rPr>
        <w:rFonts w:ascii="Times New Roman" w:hAnsi="Times New Roman"/>
        <w:sz w:val="24"/>
        <w:szCs w:val="24"/>
      </w:rPr>
    </w:pPr>
    <w:r w:rsidRPr="00761697">
      <w:rPr>
        <w:rFonts w:ascii="Times New Roman" w:hAnsi="Times New Roman"/>
        <w:sz w:val="24"/>
        <w:szCs w:val="24"/>
      </w:rPr>
      <w:t>IZP.271.</w:t>
    </w:r>
    <w:r w:rsidR="003E5C58">
      <w:rPr>
        <w:rFonts w:ascii="Times New Roman" w:hAnsi="Times New Roman"/>
        <w:sz w:val="24"/>
        <w:szCs w:val="24"/>
      </w:rPr>
      <w:t>2.2.</w:t>
    </w:r>
    <w:r w:rsidR="00CC0FF5">
      <w:rPr>
        <w:rFonts w:ascii="Times New Roman" w:hAnsi="Times New Roman"/>
        <w:sz w:val="24"/>
        <w:szCs w:val="24"/>
      </w:rPr>
      <w:t>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C558A2"/>
    <w:multiLevelType w:val="hybridMultilevel"/>
    <w:tmpl w:val="3D72B2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077539"/>
    <w:multiLevelType w:val="hybridMultilevel"/>
    <w:tmpl w:val="BBFAE0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A390F93"/>
    <w:multiLevelType w:val="hybridMultilevel"/>
    <w:tmpl w:val="AD3098A0"/>
    <w:lvl w:ilvl="0" w:tplc="E5BAAD40">
      <w:start w:val="3"/>
      <w:numFmt w:val="decimal"/>
      <w:lvlText w:val="%1."/>
      <w:lvlJc w:val="left"/>
      <w:pPr>
        <w:ind w:left="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8C8BEDC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BB6703E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012F03E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3CE2E54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6AC5814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AEA9400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69A4020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D28B676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4275A9E"/>
    <w:multiLevelType w:val="hybridMultilevel"/>
    <w:tmpl w:val="3718DC30"/>
    <w:lvl w:ilvl="0" w:tplc="57FE4486">
      <w:start w:val="1"/>
      <w:numFmt w:val="lowerLetter"/>
      <w:lvlText w:val="%1)"/>
      <w:lvlJc w:val="left"/>
      <w:pPr>
        <w:ind w:left="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9" w15:restartNumberingAfterBreak="0">
    <w:nsid w:val="5B8E24F8"/>
    <w:multiLevelType w:val="hybridMultilevel"/>
    <w:tmpl w:val="ED3CB3AA"/>
    <w:lvl w:ilvl="0" w:tplc="06D2235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44982"/>
    <w:multiLevelType w:val="hybridMultilevel"/>
    <w:tmpl w:val="DEF6005C"/>
    <w:lvl w:ilvl="0" w:tplc="1AA0E98A">
      <w:start w:val="2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21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03C0A1D"/>
    <w:multiLevelType w:val="multilevel"/>
    <w:tmpl w:val="4F1AEB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70425C94"/>
    <w:multiLevelType w:val="hybridMultilevel"/>
    <w:tmpl w:val="D40C8B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520912">
    <w:abstractNumId w:val="3"/>
  </w:num>
  <w:num w:numId="2" w16cid:durableId="736128006">
    <w:abstractNumId w:val="25"/>
  </w:num>
  <w:num w:numId="3" w16cid:durableId="90710107">
    <w:abstractNumId w:val="10"/>
  </w:num>
  <w:num w:numId="4" w16cid:durableId="201213681">
    <w:abstractNumId w:val="9"/>
  </w:num>
  <w:num w:numId="5" w16cid:durableId="1313216304">
    <w:abstractNumId w:val="7"/>
  </w:num>
  <w:num w:numId="6" w16cid:durableId="1031221833">
    <w:abstractNumId w:val="14"/>
  </w:num>
  <w:num w:numId="7" w16cid:durableId="1405957446">
    <w:abstractNumId w:val="8"/>
  </w:num>
  <w:num w:numId="8" w16cid:durableId="2139519810">
    <w:abstractNumId w:val="15"/>
  </w:num>
  <w:num w:numId="9" w16cid:durableId="1783187967">
    <w:abstractNumId w:val="11"/>
  </w:num>
  <w:num w:numId="10" w16cid:durableId="1898858053">
    <w:abstractNumId w:val="13"/>
  </w:num>
  <w:num w:numId="11" w16cid:durableId="398401358">
    <w:abstractNumId w:val="17"/>
  </w:num>
  <w:num w:numId="12" w16cid:durableId="897479206">
    <w:abstractNumId w:val="21"/>
  </w:num>
  <w:num w:numId="13" w16cid:durableId="2091198851">
    <w:abstractNumId w:val="24"/>
  </w:num>
  <w:num w:numId="14" w16cid:durableId="1187400598">
    <w:abstractNumId w:val="0"/>
  </w:num>
  <w:num w:numId="15" w16cid:durableId="258294814">
    <w:abstractNumId w:val="4"/>
  </w:num>
  <w:num w:numId="16" w16cid:durableId="1884100700">
    <w:abstractNumId w:val="16"/>
  </w:num>
  <w:num w:numId="17" w16cid:durableId="1076510769">
    <w:abstractNumId w:val="6"/>
  </w:num>
  <w:num w:numId="18" w16cid:durableId="1193617003">
    <w:abstractNumId w:val="2"/>
  </w:num>
  <w:num w:numId="19" w16cid:durableId="288097445">
    <w:abstractNumId w:val="5"/>
  </w:num>
  <w:num w:numId="20" w16cid:durableId="256523905">
    <w:abstractNumId w:val="22"/>
  </w:num>
  <w:num w:numId="21" w16cid:durableId="534662024">
    <w:abstractNumId w:val="19"/>
  </w:num>
  <w:num w:numId="22" w16cid:durableId="1610625327">
    <w:abstractNumId w:val="1"/>
  </w:num>
  <w:num w:numId="23" w16cid:durableId="1646083388">
    <w:abstractNumId w:val="23"/>
  </w:num>
  <w:num w:numId="24" w16cid:durableId="260375126">
    <w:abstractNumId w:val="12"/>
  </w:num>
  <w:num w:numId="25" w16cid:durableId="1531407574">
    <w:abstractNumId w:val="18"/>
  </w:num>
  <w:num w:numId="26" w16cid:durableId="4335239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65F91"/>
    <w:rsid w:val="000A2F35"/>
    <w:rsid w:val="000B4862"/>
    <w:rsid w:val="00104821"/>
    <w:rsid w:val="00133AE6"/>
    <w:rsid w:val="00136E9A"/>
    <w:rsid w:val="00174B5A"/>
    <w:rsid w:val="001941B0"/>
    <w:rsid w:val="001B2781"/>
    <w:rsid w:val="001C3BFD"/>
    <w:rsid w:val="002156A0"/>
    <w:rsid w:val="0022059B"/>
    <w:rsid w:val="002333F4"/>
    <w:rsid w:val="00254233"/>
    <w:rsid w:val="002B5095"/>
    <w:rsid w:val="002C62F1"/>
    <w:rsid w:val="002D26D8"/>
    <w:rsid w:val="00310FCD"/>
    <w:rsid w:val="00331D2F"/>
    <w:rsid w:val="00391A4E"/>
    <w:rsid w:val="003E5C58"/>
    <w:rsid w:val="003E766E"/>
    <w:rsid w:val="004046AC"/>
    <w:rsid w:val="00411463"/>
    <w:rsid w:val="00413B38"/>
    <w:rsid w:val="004639E1"/>
    <w:rsid w:val="00477591"/>
    <w:rsid w:val="00486215"/>
    <w:rsid w:val="004A5017"/>
    <w:rsid w:val="004B65D4"/>
    <w:rsid w:val="004E1A4C"/>
    <w:rsid w:val="00503DEE"/>
    <w:rsid w:val="005849A9"/>
    <w:rsid w:val="005A29DA"/>
    <w:rsid w:val="00645B20"/>
    <w:rsid w:val="006957FA"/>
    <w:rsid w:val="006C21AD"/>
    <w:rsid w:val="00724AD4"/>
    <w:rsid w:val="00761697"/>
    <w:rsid w:val="007678A7"/>
    <w:rsid w:val="007A3E52"/>
    <w:rsid w:val="008033CB"/>
    <w:rsid w:val="008C13FE"/>
    <w:rsid w:val="008E6D87"/>
    <w:rsid w:val="00947E95"/>
    <w:rsid w:val="009660BF"/>
    <w:rsid w:val="009906B0"/>
    <w:rsid w:val="009927C0"/>
    <w:rsid w:val="009C547B"/>
    <w:rsid w:val="009D42EC"/>
    <w:rsid w:val="00A70179"/>
    <w:rsid w:val="00A97423"/>
    <w:rsid w:val="00AF7DB9"/>
    <w:rsid w:val="00B73C1B"/>
    <w:rsid w:val="00B92A64"/>
    <w:rsid w:val="00BF1683"/>
    <w:rsid w:val="00BF5DF5"/>
    <w:rsid w:val="00C276BB"/>
    <w:rsid w:val="00C737D3"/>
    <w:rsid w:val="00C73F89"/>
    <w:rsid w:val="00C76FA4"/>
    <w:rsid w:val="00C9471A"/>
    <w:rsid w:val="00CC0FF5"/>
    <w:rsid w:val="00CC3ABF"/>
    <w:rsid w:val="00CF421F"/>
    <w:rsid w:val="00D1060E"/>
    <w:rsid w:val="00D65DD0"/>
    <w:rsid w:val="00D83977"/>
    <w:rsid w:val="00DA69C7"/>
    <w:rsid w:val="00DD23D5"/>
    <w:rsid w:val="00E04254"/>
    <w:rsid w:val="00E57C40"/>
    <w:rsid w:val="00E94402"/>
    <w:rsid w:val="00EF4318"/>
    <w:rsid w:val="00F152C1"/>
    <w:rsid w:val="00F83D69"/>
    <w:rsid w:val="00F91E2E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7AC4127E-DD87-49F0-B540-26504BC5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basedOn w:val="Normalny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E6D8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wierzbno.pl" TargetMode="External"/><Relationship Id="rId1" Type="http://schemas.openxmlformats.org/officeDocument/2006/relationships/hyperlink" Target="mailto:ug@gminawierzbno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</Template>
  <TotalTime>3</TotalTime>
  <Pages>2</Pages>
  <Words>362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cp:lastModifiedBy>Magdalena Dębowska</cp:lastModifiedBy>
  <cp:revision>2</cp:revision>
  <cp:lastPrinted>2024-02-15T08:42:00Z</cp:lastPrinted>
  <dcterms:created xsi:type="dcterms:W3CDTF">2024-03-25T12:52:00Z</dcterms:created>
  <dcterms:modified xsi:type="dcterms:W3CDTF">2024-03-25T12:52:00Z</dcterms:modified>
</cp:coreProperties>
</file>