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B2529" w14:textId="77777777" w:rsidR="00BD4EAF" w:rsidRPr="00BD4EAF" w:rsidRDefault="00BD4EAF" w:rsidP="00BD4EAF">
      <w:pPr>
        <w:suppressAutoHyphens/>
        <w:spacing w:after="0" w:line="240" w:lineRule="auto"/>
        <w:jc w:val="center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4EA5FFAB" w14:textId="77777777" w:rsidR="00B33A48" w:rsidRDefault="00BD4EAF" w:rsidP="00BD4EAF">
      <w:pPr>
        <w:suppressAutoHyphens/>
        <w:spacing w:after="0" w:line="240" w:lineRule="auto"/>
        <w:jc w:val="center"/>
        <w:rPr>
          <w:rFonts w:ascii="Times New Roman" w:eastAsia="NSimSun" w:hAnsi="Times New Roman" w:cs="Arial"/>
          <w:b/>
          <w:bCs/>
          <w:kern w:val="2"/>
          <w:sz w:val="24"/>
          <w:szCs w:val="24"/>
          <w:u w:val="thick"/>
          <w:lang w:eastAsia="zh-CN" w:bidi="hi-IN"/>
        </w:rPr>
      </w:pPr>
      <w:r w:rsidRPr="00BD4EAF">
        <w:rPr>
          <w:rFonts w:ascii="Times New Roman" w:eastAsia="NSimSun" w:hAnsi="Times New Roman" w:cs="Arial"/>
          <w:b/>
          <w:bCs/>
          <w:kern w:val="2"/>
          <w:sz w:val="24"/>
          <w:szCs w:val="24"/>
          <w:u w:val="thick"/>
          <w:lang w:eastAsia="zh-CN" w:bidi="hi-IN"/>
        </w:rPr>
        <w:t xml:space="preserve">Zaproszenie do złożenia oferty cenowej w postępowaniu, którego wartość </w:t>
      </w:r>
    </w:p>
    <w:p w14:paraId="110D9A39" w14:textId="6570EDBE" w:rsidR="00BD4EAF" w:rsidRPr="00BD4EAF" w:rsidRDefault="00BD4EAF" w:rsidP="00BD4EAF">
      <w:pPr>
        <w:suppressAutoHyphens/>
        <w:spacing w:after="0" w:line="240" w:lineRule="auto"/>
        <w:jc w:val="center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b/>
          <w:bCs/>
          <w:kern w:val="2"/>
          <w:sz w:val="24"/>
          <w:szCs w:val="24"/>
          <w:u w:val="thick"/>
          <w:lang w:eastAsia="zh-CN" w:bidi="hi-IN"/>
        </w:rPr>
        <w:t>nie przekracza kwoty 130 000 z</w:t>
      </w:r>
      <w:r>
        <w:rPr>
          <w:rFonts w:ascii="Times New Roman" w:eastAsia="NSimSun" w:hAnsi="Times New Roman" w:cs="Arial"/>
          <w:b/>
          <w:bCs/>
          <w:kern w:val="2"/>
          <w:sz w:val="24"/>
          <w:szCs w:val="24"/>
          <w:u w:val="thick"/>
          <w:lang w:eastAsia="zh-CN" w:bidi="hi-IN"/>
        </w:rPr>
        <w:t>ł</w:t>
      </w:r>
      <w:r w:rsidRPr="00BD4EAF">
        <w:rPr>
          <w:rFonts w:ascii="Times New Roman" w:eastAsia="NSimSun" w:hAnsi="Times New Roman" w:cs="Arial"/>
          <w:b/>
          <w:bCs/>
          <w:kern w:val="2"/>
          <w:sz w:val="24"/>
          <w:szCs w:val="24"/>
          <w:u w:val="thick"/>
          <w:lang w:eastAsia="zh-CN" w:bidi="hi-IN"/>
        </w:rPr>
        <w:t>otych netto</w:t>
      </w:r>
    </w:p>
    <w:p w14:paraId="51E227CA" w14:textId="77777777" w:rsidR="00BD4EAF" w:rsidRPr="00BD4EAF" w:rsidRDefault="00BD4EAF" w:rsidP="00BD4EAF">
      <w:pPr>
        <w:suppressAutoHyphens/>
        <w:spacing w:after="0" w:line="240" w:lineRule="auto"/>
        <w:jc w:val="center"/>
        <w:rPr>
          <w:rFonts w:ascii="Times New Roman" w:eastAsia="NSimSun" w:hAnsi="Times New Roman" w:cs="Arial"/>
          <w:b/>
          <w:bCs/>
          <w:kern w:val="2"/>
          <w:sz w:val="24"/>
          <w:szCs w:val="24"/>
          <w:u w:val="thick"/>
          <w:lang w:eastAsia="zh-CN" w:bidi="hi-IN"/>
        </w:rPr>
      </w:pPr>
    </w:p>
    <w:p w14:paraId="6C1D5B3A" w14:textId="77777777" w:rsidR="00BD4EAF" w:rsidRPr="00BD4EAF" w:rsidRDefault="00BD4EAF" w:rsidP="00BD4EAF">
      <w:pPr>
        <w:suppressAutoHyphens/>
        <w:spacing w:after="0" w:line="240" w:lineRule="auto"/>
        <w:jc w:val="center"/>
        <w:rPr>
          <w:rFonts w:ascii="Times New Roman" w:eastAsia="NSimSun" w:hAnsi="Times New Roman" w:cs="Arial"/>
          <w:b/>
          <w:bCs/>
          <w:kern w:val="2"/>
          <w:sz w:val="24"/>
          <w:szCs w:val="24"/>
          <w:u w:val="thick"/>
          <w:lang w:eastAsia="zh-CN" w:bidi="hi-IN"/>
        </w:rPr>
      </w:pPr>
    </w:p>
    <w:p w14:paraId="3D41C106" w14:textId="77777777" w:rsidR="00BD4EAF" w:rsidRP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Gmina Wierzbno zaprasza do złożenia oferty cenowej na:</w:t>
      </w:r>
    </w:p>
    <w:p w14:paraId="1E96CDE3" w14:textId="77777777" w:rsidR="00BD4EAF" w:rsidRP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1A65349D" w14:textId="0780C973" w:rsidR="00BD4EAF" w:rsidRPr="006322B4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>1. Dostawę ok</w:t>
      </w:r>
      <w:r w:rsidRPr="006322B4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 xml:space="preserve">. </w:t>
      </w:r>
      <w:r w:rsidR="006322B4" w:rsidRPr="006322B4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>1</w:t>
      </w:r>
      <w:r w:rsidR="006322B4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>2</w:t>
      </w:r>
      <w:r w:rsidR="006322B4" w:rsidRPr="006322B4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>00</w:t>
      </w:r>
      <w:r w:rsidRPr="006322B4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 xml:space="preserve"> ton żwiru (pospółki drogowej) z wbudowaniem równiarką w istniejącą nawierzchnię:</w:t>
      </w:r>
    </w:p>
    <w:p w14:paraId="37A038E3" w14:textId="2B59DF99" w:rsidR="00BD4EAF" w:rsidRP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6322B4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 xml:space="preserve">2. Dostawę ok. </w:t>
      </w:r>
      <w:r w:rsidR="006322B4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>3</w:t>
      </w:r>
      <w:r w:rsidR="006322B4" w:rsidRPr="006322B4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 xml:space="preserve">00 </w:t>
      </w:r>
      <w:r w:rsidRPr="006322B4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>ton kr</w:t>
      </w:r>
      <w:r w:rsidRPr="00BD4EAF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>uszywa łamanego dolomitowego lub wapiennego o granulacji                    od 0-31,5 mm z rozplantowaniem;</w:t>
      </w:r>
    </w:p>
    <w:p w14:paraId="18B32BBE" w14:textId="77777777" w:rsidR="00BD4EAF" w:rsidRP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2648AADD" w14:textId="77777777" w:rsidR="00B33A48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CPV: </w:t>
      </w:r>
    </w:p>
    <w:p w14:paraId="368EE26A" w14:textId="2290C0FF" w:rsidR="00B33A48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14.21.00.00-6 żwir, piasek, kamień kruszony i kruszywa,</w:t>
      </w:r>
    </w:p>
    <w:p w14:paraId="570B7388" w14:textId="6A814510" w:rsidR="00BD4EAF" w:rsidRP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45.23.31.42-6 roboty w zakresie</w:t>
      </w:r>
      <w:r w:rsidR="00B33A48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  </w:t>
      </w: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naprawy dróg.</w:t>
      </w:r>
    </w:p>
    <w:p w14:paraId="6D5C0E88" w14:textId="77777777" w:rsidR="00BD4EAF" w:rsidRP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7FA66758" w14:textId="77777777" w:rsidR="00BD4EAF" w:rsidRP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Zamówienie obejmuje zadania:</w:t>
      </w:r>
    </w:p>
    <w:p w14:paraId="2DD7A98F" w14:textId="77777777" w:rsidR="00BD4EAF" w:rsidRP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45909FE7" w14:textId="77777777" w:rsidR="00BD4EAF" w:rsidRP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1.   Dostawę tj. zakup i transport wraz z rozplantowaniem (wbudowaniem) we wskazane przez</w:t>
      </w:r>
    </w:p>
    <w:p w14:paraId="5853294C" w14:textId="77777777" w:rsidR="00BD4EAF" w:rsidRP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      Zamawiającego miejsca pospółki drogowej (żwiru) PN-B-02480:1986, zawartość sumy frakcji</w:t>
      </w:r>
    </w:p>
    <w:p w14:paraId="09643449" w14:textId="5C715671" w:rsidR="00BD4EAF" w:rsidRP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      żwirowej i kamienistej pomiędzy 10-50 %% w ilości ok. </w:t>
      </w:r>
      <w:r w:rsidR="00210F44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8</w:t>
      </w: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00 ton;</w:t>
      </w:r>
    </w:p>
    <w:p w14:paraId="643688AB" w14:textId="4CFD010F" w:rsidR="00BD4EAF" w:rsidRP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2.   Dostawę tj. zakup i transport ok. </w:t>
      </w:r>
      <w:r w:rsidR="00210F44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2</w:t>
      </w: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00 ton kruszywa łamanego dolomitowego lub wapiennego</w:t>
      </w:r>
    </w:p>
    <w:p w14:paraId="1B25F226" w14:textId="77777777" w:rsidR="00BD4EAF" w:rsidRP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      o granulacji od 0 -31.5 mm z rozplantowaniem;</w:t>
      </w:r>
    </w:p>
    <w:p w14:paraId="19C7501B" w14:textId="77777777" w:rsidR="00BD4EAF" w:rsidRP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Dostarczany żwir i kruszywo powinny pochodzić ze żwirowni posiadającej koncesję na wydobycie kopalin;</w:t>
      </w:r>
    </w:p>
    <w:p w14:paraId="0E58ED69" w14:textId="77777777" w:rsidR="00BD4EAF" w:rsidRP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Zamawiający zastrzega sobie prawo zbadania zgodności frakcji dostarczonego żwiru i kruszywa</w:t>
      </w:r>
    </w:p>
    <w:p w14:paraId="04988135" w14:textId="77777777" w:rsidR="00BD4EAF" w:rsidRP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69A17A3C" w14:textId="77777777" w:rsidR="00BD4EAF" w:rsidRP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>Warunki udziału w postępowaniu:</w:t>
      </w:r>
    </w:p>
    <w:p w14:paraId="72DB4189" w14:textId="77777777" w:rsidR="00BD4EAF" w:rsidRP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606E1AA1" w14:textId="77777777" w:rsidR="00BD4EAF" w:rsidRP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Zamawiający nie stawia warunku w powyższym zakresie</w:t>
      </w:r>
    </w:p>
    <w:p w14:paraId="7B00880C" w14:textId="77777777" w:rsidR="00BD4EAF" w:rsidRP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5E703456" w14:textId="77777777" w:rsidR="00BD4EAF" w:rsidRP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>Wykaz dokumentów potwierdzających spełnianie warunków udziału w postępowaniu:</w:t>
      </w:r>
    </w:p>
    <w:p w14:paraId="1194AA60" w14:textId="77777777" w:rsidR="00BD4EAF" w:rsidRP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0F58E445" w14:textId="77777777" w:rsidR="00BD4EAF" w:rsidRP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Zamawiający nie stawia warunku w powyższym zakresie.</w:t>
      </w:r>
    </w:p>
    <w:p w14:paraId="6039D1CD" w14:textId="77777777" w:rsidR="00BD4EAF" w:rsidRP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2532A228" w14:textId="521112EF" w:rsidR="00BD4EAF" w:rsidRP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 xml:space="preserve">Wymagany termin realizacji umowy: </w:t>
      </w:r>
      <w:r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 xml:space="preserve">od 1 </w:t>
      </w:r>
      <w:r w:rsidR="006322B4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>marca</w:t>
      </w:r>
      <w:r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 xml:space="preserve"> do 31 grudnia 202</w:t>
      </w:r>
      <w:r w:rsidR="006322B4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>4</w:t>
      </w:r>
      <w:r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 xml:space="preserve"> r.</w:t>
      </w:r>
    </w:p>
    <w:p w14:paraId="2283959A" w14:textId="77777777" w:rsidR="00BD4EAF" w:rsidRP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2D0EE9D9" w14:textId="77777777" w:rsidR="00BD4EAF" w:rsidRP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 xml:space="preserve">Przy wyborze oferty zamawiający będzie się kierował kryterium: </w:t>
      </w:r>
      <w:r w:rsidRPr="00BD4EAF">
        <w:rPr>
          <w:rFonts w:ascii="Times New Roman" w:eastAsia="NSimSun" w:hAnsi="Times New Roman" w:cs="Arial"/>
          <w:b/>
          <w:bCs/>
          <w:i/>
          <w:iCs/>
          <w:kern w:val="2"/>
          <w:sz w:val="24"/>
          <w:szCs w:val="24"/>
          <w:u w:val="single"/>
          <w:lang w:eastAsia="zh-CN" w:bidi="hi-IN"/>
        </w:rPr>
        <w:t>Cena – 100%</w:t>
      </w:r>
    </w:p>
    <w:p w14:paraId="70CF22D9" w14:textId="77777777" w:rsid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</w:pPr>
    </w:p>
    <w:p w14:paraId="302DE673" w14:textId="388F6980" w:rsidR="00BD4EAF" w:rsidRP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>Wykonawca skradając ofertę cenowa, składa następujące dokumenty:</w:t>
      </w:r>
    </w:p>
    <w:p w14:paraId="6BEEA197" w14:textId="77777777" w:rsidR="00BD4EAF" w:rsidRPr="00BD4EAF" w:rsidRDefault="00BD4EAF" w:rsidP="00BD4EAF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1) formularz oferty cenowej wg załączonego wzoru,</w:t>
      </w:r>
    </w:p>
    <w:p w14:paraId="3CBA1990" w14:textId="77777777" w:rsidR="00BD4EAF" w:rsidRPr="00BD4EAF" w:rsidRDefault="00BD4EAF" w:rsidP="00BD4EAF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lastRenderedPageBreak/>
        <w:t>2) koncesje na wydobywanie kopalin wystawioną dla żwirowni, z której dokonywana będzie</w:t>
      </w:r>
    </w:p>
    <w:p w14:paraId="4A737EF5" w14:textId="77777777" w:rsidR="00BD4EAF" w:rsidRPr="00BD4EAF" w:rsidRDefault="00BD4EAF" w:rsidP="00BD4EAF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dostawa.</w:t>
      </w:r>
    </w:p>
    <w:p w14:paraId="4BDA4815" w14:textId="77777777" w:rsidR="00BD4EAF" w:rsidRPr="00BD4EAF" w:rsidRDefault="00BD4EAF" w:rsidP="00BD4EAF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Kserokopie składanych dokumentów wymienionych pkt 2) winny być poświadczone przez</w:t>
      </w:r>
    </w:p>
    <w:p w14:paraId="100C279F" w14:textId="77777777" w:rsidR="00BD4EAF" w:rsidRPr="00BD4EAF" w:rsidRDefault="00BD4EAF" w:rsidP="00BD4EAF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Wykonawcę:</w:t>
      </w:r>
    </w:p>
    <w:p w14:paraId="3D58B802" w14:textId="77777777" w:rsidR="00BD4EAF" w:rsidRPr="00BD4EAF" w:rsidRDefault="00BD4EAF" w:rsidP="00BD4EAF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Oferta ma być napisana w języku polskim, czytelną i trwałą techniką</w:t>
      </w:r>
    </w:p>
    <w:p w14:paraId="0F97F5E1" w14:textId="77777777" w:rsidR="00BD4EAF" w:rsidRPr="00BD4EAF" w:rsidRDefault="00BD4EAF" w:rsidP="00BD4EAF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Oferta ma obejmować całość zamówienia.</w:t>
      </w:r>
    </w:p>
    <w:p w14:paraId="53C06159" w14:textId="77777777" w:rsidR="00BD4EAF" w:rsidRPr="00BD4EAF" w:rsidRDefault="00BD4EAF" w:rsidP="00BD4EAF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16637E68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b/>
          <w:bCs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>Opis sposobu obliczenia ceny w składanej ofercie cenowej:</w:t>
      </w:r>
    </w:p>
    <w:p w14:paraId="01F524EA" w14:textId="77777777" w:rsidR="00BD4EAF" w:rsidRP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3495E346" w14:textId="77777777" w:rsidR="00BD4EAF" w:rsidRP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1) Wykonawca w ofercie przedstawi:</w:t>
      </w:r>
    </w:p>
    <w:p w14:paraId="753CCC18" w14:textId="77777777" w:rsidR="00BD4EAF" w:rsidRP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a) cenę dostawy wraz rozplantowaniem 1 tony żwiru</w:t>
      </w:r>
    </w:p>
    <w:p w14:paraId="386EB97E" w14:textId="77777777" w:rsid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b) cenę dostawy 1 tony kruszywa łamanego dolomitowego lub wapiennego o granulacji od 0 do 31,5 mm z rozplantowaniem;</w:t>
      </w:r>
    </w:p>
    <w:p w14:paraId="0ACEEB85" w14:textId="77777777" w:rsidR="00BD4EAF" w:rsidRP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Wszystkie kwoty ofercie muszą być wyrażone w PLN (cena netto, brutto podatek VAT).</w:t>
      </w:r>
    </w:p>
    <w:p w14:paraId="4FAD5FD9" w14:textId="77777777" w:rsid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3F2E1180" w14:textId="0AA3F9A8" w:rsidR="00BD4EAF" w:rsidRP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2) Wykonawca podaje w ofercie cenę jednostkową za 1 tonę żwiru i 1 tonę kruszywa wraz z usługą wbudowania/rozplantowania - niezależnie od miejscowości ich dostawy.</w:t>
      </w:r>
    </w:p>
    <w:p w14:paraId="65624094" w14:textId="77777777" w:rsidR="00BD4EAF" w:rsidRP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Wynagrodzenie całkowite będzie określone na podstawie faktycznie dostarczonych ilości                   (ton) żwiru i kruszywa,</w:t>
      </w:r>
    </w:p>
    <w:p w14:paraId="2500BEDC" w14:textId="77777777" w:rsid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055448E2" w14:textId="4942DC0D" w:rsidR="00BD4EAF" w:rsidRP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3) cena podana przez Wykonawcę w ofercie 1 jest obowiązująca przez okres ważności</w:t>
      </w:r>
    </w:p>
    <w:p w14:paraId="0D7CB4C9" w14:textId="77777777" w:rsidR="00BD4EAF" w:rsidRP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umowy nie będzie podlegała waloryzacji w okresie jej trwania,</w:t>
      </w:r>
    </w:p>
    <w:p w14:paraId="1E3284C1" w14:textId="77777777" w:rsid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04303CB8" w14:textId="28A6B31F" w:rsidR="00BD4EAF" w:rsidRP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4) Przy wycenie dostawy, w celu ustalenia ceny ofertowe należy uwzględnić wszelkie koszty</w:t>
      </w:r>
    </w:p>
    <w:p w14:paraId="49960D13" w14:textId="77777777" w:rsidR="00BD4EAF" w:rsidRP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związane z pozyskaniem kruszyw, transportem oraz ich rozplantowaniem (wbudowaniem).</w:t>
      </w:r>
    </w:p>
    <w:p w14:paraId="26F39742" w14:textId="77777777" w:rsid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1C806E84" w14:textId="131BA773" w:rsidR="00BD4EAF" w:rsidRP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5) Zamawiający wybierze propozycje odpowiadającą wszystkim postawionym przez niego</w:t>
      </w:r>
    </w:p>
    <w:p w14:paraId="061C84EA" w14:textId="77777777" w:rsidR="00BD4EAF" w:rsidRP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wymogom i o najniższej cenie.</w:t>
      </w:r>
    </w:p>
    <w:p w14:paraId="0F23B903" w14:textId="77777777" w:rsidR="00BD4EAF" w:rsidRPr="00BD4EAF" w:rsidRDefault="00BD4EAF" w:rsidP="00BD4EAF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687D5DD0" w14:textId="77777777" w:rsidR="00BD4EAF" w:rsidRPr="00BD4EAF" w:rsidRDefault="00BD4EAF" w:rsidP="00BD4EAF">
      <w:pPr>
        <w:suppressAutoHyphens/>
        <w:spacing w:after="0" w:line="240" w:lineRule="auto"/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>Miejsce termin złożenia oferty cenowej:</w:t>
      </w:r>
    </w:p>
    <w:p w14:paraId="2C84D778" w14:textId="77777777" w:rsidR="00BD4EAF" w:rsidRPr="00BD4EAF" w:rsidRDefault="00BD4EAF" w:rsidP="00BD4EAF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7F4AE770" w14:textId="6F7600FE" w:rsidR="00BD4EAF" w:rsidRPr="00BD4EAF" w:rsidRDefault="00BD4EAF" w:rsidP="00BD4EAF">
      <w:pPr>
        <w:suppressAutoHyphens/>
        <w:spacing w:after="0" w:line="240" w:lineRule="auto"/>
        <w:rPr>
          <w:rFonts w:ascii="Times New Roman" w:eastAsia="NSimSun" w:hAnsi="Times New Roman" w:cs="Arial"/>
          <w:b/>
          <w:bCs/>
          <w:kern w:val="2"/>
          <w:sz w:val="24"/>
          <w:szCs w:val="24"/>
          <w:u w:val="single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Ofertę cenowa należy złożyć </w:t>
      </w:r>
      <w:r w:rsidRPr="00BD4EAF">
        <w:rPr>
          <w:rFonts w:ascii="Times New Roman" w:eastAsia="NSimSun" w:hAnsi="Times New Roman" w:cs="Arial"/>
          <w:b/>
          <w:bCs/>
          <w:kern w:val="2"/>
          <w:sz w:val="24"/>
          <w:szCs w:val="24"/>
          <w:u w:val="single"/>
          <w:lang w:eastAsia="zh-CN" w:bidi="hi-IN"/>
        </w:rPr>
        <w:t xml:space="preserve">w terminie </w:t>
      </w:r>
      <w:r w:rsidR="006322B4">
        <w:rPr>
          <w:rFonts w:ascii="Times New Roman" w:eastAsia="NSimSun" w:hAnsi="Times New Roman" w:cs="Arial"/>
          <w:b/>
          <w:bCs/>
          <w:kern w:val="2"/>
          <w:sz w:val="24"/>
          <w:szCs w:val="24"/>
          <w:u w:val="single"/>
          <w:lang w:eastAsia="zh-CN" w:bidi="hi-IN"/>
        </w:rPr>
        <w:t>21 luty 2024 r.</w:t>
      </w:r>
      <w:r w:rsidR="00EE4CC6" w:rsidRPr="00EE4CC6">
        <w:rPr>
          <w:rFonts w:ascii="Times New Roman" w:eastAsia="NSimSun" w:hAnsi="Times New Roman" w:cs="Arial"/>
          <w:b/>
          <w:bCs/>
          <w:kern w:val="2"/>
          <w:sz w:val="24"/>
          <w:szCs w:val="24"/>
          <w:u w:val="single"/>
          <w:lang w:eastAsia="zh-CN" w:bidi="hi-IN"/>
        </w:rPr>
        <w:t xml:space="preserve"> godz. 12.00</w:t>
      </w:r>
    </w:p>
    <w:p w14:paraId="779DB383" w14:textId="77777777" w:rsidR="00BD4EAF" w:rsidRPr="00BD4EAF" w:rsidRDefault="00BD4EAF" w:rsidP="00BD4EAF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1) w zaklejonej kopercie w siedzibie zamawiającego. Urzędzie Gminy Wierzbnie, pokój Nr1</w:t>
      </w:r>
    </w:p>
    <w:p w14:paraId="77FCA44B" w14:textId="77777777" w:rsidR="00BD4EAF" w:rsidRPr="00BD4EAF" w:rsidRDefault="00BD4EAF" w:rsidP="00BD4EAF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2) przesłać drogą pocztową/kurierską adres Urząd Gminy Wierzbno. 07-111 Wierzbno 90</w:t>
      </w:r>
    </w:p>
    <w:p w14:paraId="3237CD41" w14:textId="77777777" w:rsidR="00BD4EAF" w:rsidRPr="00BD4EAF" w:rsidRDefault="00BD4EAF" w:rsidP="00BD4EAF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21CA01C5" w14:textId="77777777" w:rsidR="00BD4EAF" w:rsidRPr="00BD4EAF" w:rsidRDefault="00BD4EAF" w:rsidP="00BD4EAF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Na kopercie należy umieścić nazwę i adres zamawiającego, nazwę i adres Wykonawcy oraz</w:t>
      </w:r>
    </w:p>
    <w:p w14:paraId="5DB29D29" w14:textId="77777777" w:rsidR="00BD4EAF" w:rsidRPr="00BD4EAF" w:rsidRDefault="00BD4EAF" w:rsidP="00BD4EAF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napis: Oferta cenowa na zadanie </w:t>
      </w:r>
      <w:proofErr w:type="spellStart"/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pn</w:t>
      </w:r>
      <w:proofErr w:type="spellEnd"/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 ,,Dostawa żwiru i kruszywa z rozplantowaniem".</w:t>
      </w:r>
    </w:p>
    <w:p w14:paraId="28440962" w14:textId="77777777" w:rsidR="00BD4EAF" w:rsidRPr="00BD4EAF" w:rsidRDefault="00BD4EAF" w:rsidP="00BD4EAF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18458515" w14:textId="1926E640" w:rsidR="00BD4EAF" w:rsidRPr="00BD4EAF" w:rsidRDefault="00BD4EAF" w:rsidP="00BD4EAF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3) pocztą elektroniczną </w:t>
      </w:r>
      <w:r w:rsidR="00210F44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NA ADRES </w:t>
      </w:r>
      <w:hyperlink r:id="rId8" w:history="1">
        <w:r w:rsidR="00210F44" w:rsidRPr="00C803AE">
          <w:rPr>
            <w:rStyle w:val="Hipercze"/>
            <w:rFonts w:ascii="Times New Roman" w:eastAsia="NSimSun" w:hAnsi="Times New Roman" w:cs="Arial"/>
            <w:kern w:val="2"/>
            <w:sz w:val="24"/>
            <w:szCs w:val="24"/>
            <w:lang w:eastAsia="zh-CN" w:bidi="hi-IN"/>
          </w:rPr>
          <w:t>ug@gminawierzbno.pl</w:t>
        </w:r>
      </w:hyperlink>
      <w:r w:rsidR="00210F44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 </w:t>
      </w: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lub poprzez </w:t>
      </w:r>
      <w:proofErr w:type="spellStart"/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epuap</w:t>
      </w:r>
      <w:proofErr w:type="spellEnd"/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, oferta cenowa opatrzona bezpiecznym podpisem</w:t>
      </w:r>
      <w:r w:rsidR="00210F44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 </w:t>
      </w: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kwalifikowanym.</w:t>
      </w:r>
    </w:p>
    <w:p w14:paraId="3E0F26BC" w14:textId="77777777" w:rsidR="00BD4EAF" w:rsidRPr="00BD4EAF" w:rsidRDefault="00BD4EAF" w:rsidP="00BD4EAF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664DC54C" w14:textId="77777777" w:rsidR="00BD4EAF" w:rsidRPr="00BD4EAF" w:rsidRDefault="00BD4EAF" w:rsidP="00BD4EAF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lastRenderedPageBreak/>
        <w:t>Oferta otrzymana przez zamawiającego po terminie podanym powyżej zostanie zwrócona</w:t>
      </w:r>
    </w:p>
    <w:p w14:paraId="5096EDFE" w14:textId="77777777" w:rsidR="00BD4EAF" w:rsidRPr="00BD4EAF" w:rsidRDefault="00BD4EAF" w:rsidP="00BD4EAF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Wykonawcy bez otwierania.</w:t>
      </w:r>
    </w:p>
    <w:p w14:paraId="49350D01" w14:textId="77777777" w:rsidR="00BD4EAF" w:rsidRPr="00BD4EAF" w:rsidRDefault="00BD4EAF" w:rsidP="00BD4EAF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Wykonawca może wprowadzić zmiany lub wycofać złożoną przez siebie ofertę przed upływem</w:t>
      </w:r>
    </w:p>
    <w:p w14:paraId="1340B024" w14:textId="77777777" w:rsidR="00BD4EAF" w:rsidRDefault="00BD4EAF" w:rsidP="00BD4EAF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terminu jej składania.</w:t>
      </w:r>
    </w:p>
    <w:p w14:paraId="369F307C" w14:textId="77777777" w:rsidR="00210F44" w:rsidRDefault="00210F44" w:rsidP="00BD4EAF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31EA970F" w14:textId="77777777" w:rsidR="00210F44" w:rsidRPr="00210F44" w:rsidRDefault="00210F44" w:rsidP="00210F44">
      <w:pPr>
        <w:pStyle w:val="Default"/>
        <w:rPr>
          <w:rFonts w:eastAsiaTheme="minorEastAsia"/>
          <w:lang w:eastAsia="pl-PL"/>
        </w:rPr>
      </w:pPr>
      <w:r w:rsidRPr="00210F44">
        <w:t xml:space="preserve">Zamawiający zastrzega sobie prawo odstąpienia, bądź unieważnienia zapytania ofertowego bez podania przyczyny w przypadku zaistnienia okoliczności nieznanych Zamawiającemu w dniu publikacji niniejszego zapytania ofertowego. </w:t>
      </w:r>
    </w:p>
    <w:p w14:paraId="3770425E" w14:textId="77777777" w:rsidR="00210F44" w:rsidRPr="00210F44" w:rsidRDefault="00210F44" w:rsidP="00BD4EAF">
      <w:pPr>
        <w:suppressAutoHyphens/>
        <w:spacing w:after="0" w:line="240" w:lineRule="auto"/>
        <w:rPr>
          <w:rFonts w:ascii="Times New Roman" w:eastAsia="NSimSun" w:hAnsi="Times New Roman"/>
          <w:kern w:val="2"/>
          <w:sz w:val="24"/>
          <w:szCs w:val="24"/>
          <w:lang w:eastAsia="zh-CN" w:bidi="hi-IN"/>
        </w:rPr>
      </w:pPr>
    </w:p>
    <w:p w14:paraId="4EE54DEE" w14:textId="77777777" w:rsidR="00BD4EAF" w:rsidRPr="00BD4EAF" w:rsidRDefault="00BD4EAF" w:rsidP="00BD4EAF">
      <w:pPr>
        <w:suppressAutoHyphens/>
        <w:spacing w:after="0" w:line="240" w:lineRule="auto"/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>Miejsce termin otwarcia oferty cenowej:</w:t>
      </w:r>
    </w:p>
    <w:p w14:paraId="4DEB9115" w14:textId="77777777" w:rsidR="00BD4EAF" w:rsidRPr="00BD4EAF" w:rsidRDefault="00BD4EAF" w:rsidP="00BD4EAF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6129A280" w14:textId="1D6197CC" w:rsidR="00BD4EAF" w:rsidRPr="00BD4EAF" w:rsidRDefault="00BD4EAF" w:rsidP="00BD4EAF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Otwarcie złożonych ofert cenowych nastąpi w dniu </w:t>
      </w:r>
      <w:r w:rsidR="006322B4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21.02.2024 r. </w:t>
      </w:r>
      <w:r w:rsidR="00EE4CC6" w:rsidRPr="00EE4CC6">
        <w:rPr>
          <w:rFonts w:ascii="Times New Roman" w:eastAsia="NSimSun" w:hAnsi="Times New Roman" w:cs="Arial"/>
          <w:b/>
          <w:bCs/>
          <w:kern w:val="2"/>
          <w:sz w:val="24"/>
          <w:szCs w:val="24"/>
          <w:u w:val="single"/>
          <w:lang w:eastAsia="zh-CN" w:bidi="hi-IN"/>
        </w:rPr>
        <w:t>godz. 12.</w:t>
      </w:r>
      <w:r w:rsidR="00EE4CC6">
        <w:rPr>
          <w:rFonts w:ascii="Times New Roman" w:eastAsia="NSimSun" w:hAnsi="Times New Roman" w:cs="Arial"/>
          <w:b/>
          <w:bCs/>
          <w:kern w:val="2"/>
          <w:sz w:val="24"/>
          <w:szCs w:val="24"/>
          <w:u w:val="single"/>
          <w:lang w:eastAsia="zh-CN" w:bidi="hi-IN"/>
        </w:rPr>
        <w:t>15</w:t>
      </w:r>
    </w:p>
    <w:p w14:paraId="154BFA78" w14:textId="77777777" w:rsidR="00BD4EAF" w:rsidRPr="00BD4EAF" w:rsidRDefault="00BD4EAF" w:rsidP="00BD4EAF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w siedzibie zamawiającego w Urzędzie Gminy Wierzbnie, pokój Nr 1.</w:t>
      </w:r>
    </w:p>
    <w:p w14:paraId="1ED48BA3" w14:textId="77777777" w:rsidR="00BD4EAF" w:rsidRPr="00BD4EAF" w:rsidRDefault="00BD4EAF" w:rsidP="00BD4EAF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Osobami uprawnionymi do kontaktów z Wykonawcami są:</w:t>
      </w:r>
    </w:p>
    <w:p w14:paraId="5AFDAEFA" w14:textId="77777777" w:rsidR="00BD4EAF" w:rsidRPr="00BD4EAF" w:rsidRDefault="00BD4EAF" w:rsidP="00BD4EAF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p. Wójt Gminy Emil Wąsowski tel. 25 793-44-95 w. 33 w godzinach pracy Urzędu Gminy.</w:t>
      </w:r>
    </w:p>
    <w:p w14:paraId="512E8097" w14:textId="77777777" w:rsidR="00BD4EAF" w:rsidRDefault="00BD4EAF" w:rsidP="00BD4EAF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0007FD8C" w14:textId="77777777" w:rsidR="00BD4EAF" w:rsidRPr="00BD4EAF" w:rsidRDefault="00BD4EAF" w:rsidP="00BD4EAF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4D968B6C" w14:textId="77777777" w:rsidR="00BD4EAF" w:rsidRPr="00BD4EAF" w:rsidRDefault="00BD4EAF" w:rsidP="00BD4EAF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>Informacje dotyczące zawarcia umowy:</w:t>
      </w:r>
    </w:p>
    <w:p w14:paraId="236F847B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b/>
          <w:bCs/>
          <w:kern w:val="2"/>
          <w:sz w:val="24"/>
          <w:szCs w:val="24"/>
          <w:lang w:eastAsia="zh-CN" w:bidi="hi-IN"/>
        </w:rPr>
      </w:pPr>
    </w:p>
    <w:p w14:paraId="083A266C" w14:textId="41162648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>Z</w:t>
      </w: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amawiający podpisze umowę z wybranym Wykonawcą w t</w:t>
      </w:r>
      <w:r w:rsidRPr="00BD4EA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erminie nie krótszym niż </w:t>
      </w:r>
      <w:r w:rsidR="00EE4CC6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3</w:t>
      </w:r>
      <w:r w:rsidRPr="00BD4EA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 dni od</w:t>
      </w:r>
    </w:p>
    <w:p w14:paraId="39E0B881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BD4EA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daty przekazania informacji o wyborze oferty cenowej.</w:t>
      </w:r>
    </w:p>
    <w:p w14:paraId="7D12FA56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b/>
          <w:bCs/>
          <w:kern w:val="2"/>
          <w:sz w:val="24"/>
          <w:szCs w:val="24"/>
          <w:lang w:eastAsia="zh-CN" w:bidi="hi-IN"/>
        </w:rPr>
      </w:pPr>
    </w:p>
    <w:p w14:paraId="5C1AAE66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b/>
          <w:bCs/>
          <w:kern w:val="2"/>
          <w:sz w:val="20"/>
          <w:szCs w:val="20"/>
          <w:lang w:eastAsia="zh-CN" w:bidi="hi-IN"/>
        </w:rPr>
      </w:pPr>
      <w:r w:rsidRPr="00BD4EAF">
        <w:rPr>
          <w:rFonts w:ascii="Liberation Serif" w:eastAsia="NSimSun" w:hAnsi="Liberation Serif" w:cs="Arial"/>
          <w:b/>
          <w:bCs/>
          <w:kern w:val="2"/>
          <w:sz w:val="20"/>
          <w:szCs w:val="20"/>
          <w:lang w:eastAsia="zh-CN" w:bidi="hi-IN"/>
        </w:rPr>
        <w:t>Załączniki:</w:t>
      </w:r>
    </w:p>
    <w:p w14:paraId="06A17452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20"/>
          <w:szCs w:val="20"/>
          <w:lang w:eastAsia="zh-CN" w:bidi="hi-IN"/>
        </w:rPr>
      </w:pPr>
      <w:r w:rsidRPr="00BD4EAF">
        <w:rPr>
          <w:rFonts w:ascii="Liberation Serif" w:eastAsia="NSimSun" w:hAnsi="Liberation Serif" w:cs="Arial"/>
          <w:kern w:val="2"/>
          <w:sz w:val="20"/>
          <w:szCs w:val="20"/>
          <w:lang w:eastAsia="zh-CN" w:bidi="hi-IN"/>
        </w:rPr>
        <w:t>- wzór oferty cenowej</w:t>
      </w:r>
    </w:p>
    <w:p w14:paraId="7AF82B87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BD4EA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 </w:t>
      </w:r>
    </w:p>
    <w:p w14:paraId="1DAACDA9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</w:p>
    <w:p w14:paraId="3CA08A5C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</w:p>
    <w:p w14:paraId="75E8CD93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</w:p>
    <w:p w14:paraId="7F237EA7" w14:textId="77777777" w:rsid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</w:p>
    <w:p w14:paraId="41B54918" w14:textId="77777777" w:rsidR="00EE4CC6" w:rsidRDefault="00EE4CC6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</w:p>
    <w:p w14:paraId="48B2BE8F" w14:textId="77777777" w:rsidR="00EE4CC6" w:rsidRDefault="00EE4CC6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</w:p>
    <w:p w14:paraId="57EBC564" w14:textId="77777777" w:rsidR="00EE4CC6" w:rsidRDefault="00EE4CC6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</w:p>
    <w:p w14:paraId="2D9BDF17" w14:textId="77777777" w:rsidR="00EE4CC6" w:rsidRDefault="00EE4CC6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</w:p>
    <w:p w14:paraId="1E083174" w14:textId="77777777" w:rsidR="00EE4CC6" w:rsidRDefault="00EE4CC6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</w:p>
    <w:p w14:paraId="1C8670AB" w14:textId="77777777" w:rsidR="00EE4CC6" w:rsidRDefault="00EE4CC6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</w:p>
    <w:p w14:paraId="5EA875DD" w14:textId="77777777" w:rsidR="00EE4CC6" w:rsidRDefault="00EE4CC6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</w:p>
    <w:p w14:paraId="4D10A611" w14:textId="77777777" w:rsidR="00EE4CC6" w:rsidRDefault="00EE4CC6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</w:p>
    <w:p w14:paraId="60D9BE92" w14:textId="77777777" w:rsidR="00EE4CC6" w:rsidRDefault="00EE4CC6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</w:p>
    <w:p w14:paraId="2E02F9A2" w14:textId="77777777" w:rsidR="00EE4CC6" w:rsidRDefault="00EE4CC6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</w:p>
    <w:p w14:paraId="12E200BC" w14:textId="77777777" w:rsidR="00EE4CC6" w:rsidRDefault="00EE4CC6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</w:p>
    <w:p w14:paraId="3A0DA3E4" w14:textId="77777777" w:rsidR="00EE4CC6" w:rsidRPr="00BD4EAF" w:rsidRDefault="00EE4CC6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</w:p>
    <w:p w14:paraId="0FBECF6C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</w:p>
    <w:p w14:paraId="2628145D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</w:p>
    <w:p w14:paraId="6AA1FB1D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</w:p>
    <w:p w14:paraId="632B84BD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b/>
          <w:bCs/>
          <w:kern w:val="2"/>
          <w:sz w:val="18"/>
          <w:szCs w:val="18"/>
          <w:lang w:eastAsia="zh-CN" w:bidi="hi-IN"/>
        </w:rPr>
      </w:pPr>
      <w:r w:rsidRPr="00BD4EAF">
        <w:rPr>
          <w:rFonts w:ascii="Liberation Serif" w:eastAsia="NSimSun" w:hAnsi="Liberation Serif" w:cs="Arial"/>
          <w:b/>
          <w:bCs/>
          <w:kern w:val="2"/>
          <w:sz w:val="18"/>
          <w:szCs w:val="18"/>
          <w:lang w:eastAsia="zh-CN" w:bidi="hi-IN"/>
        </w:rPr>
        <w:t xml:space="preserve">Klauzula informacyjna z art. 13 RODO do zastosowania przez Zamawiających w celu związanym z postępowaniem o udzielenie zamówienia publicznego, którego wartość nie przekracza kwoty 130 000 </w:t>
      </w:r>
      <w:proofErr w:type="spellStart"/>
      <w:r w:rsidRPr="00BD4EAF">
        <w:rPr>
          <w:rFonts w:ascii="Liberation Serif" w:eastAsia="NSimSun" w:hAnsi="Liberation Serif" w:cs="Arial"/>
          <w:b/>
          <w:bCs/>
          <w:kern w:val="2"/>
          <w:sz w:val="18"/>
          <w:szCs w:val="18"/>
          <w:lang w:eastAsia="zh-CN" w:bidi="hi-IN"/>
        </w:rPr>
        <w:t>zl</w:t>
      </w:r>
      <w:proofErr w:type="spellEnd"/>
      <w:r w:rsidRPr="00BD4EAF">
        <w:rPr>
          <w:rFonts w:ascii="Liberation Serif" w:eastAsia="NSimSun" w:hAnsi="Liberation Serif" w:cs="Arial"/>
          <w:b/>
          <w:bCs/>
          <w:kern w:val="2"/>
          <w:sz w:val="18"/>
          <w:szCs w:val="18"/>
          <w:lang w:eastAsia="zh-CN" w:bidi="hi-IN"/>
        </w:rPr>
        <w:t xml:space="preserve"> netto</w:t>
      </w:r>
    </w:p>
    <w:p w14:paraId="17903482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18"/>
          <w:szCs w:val="18"/>
          <w:lang w:eastAsia="zh-CN" w:bidi="hi-IN"/>
        </w:rPr>
      </w:pPr>
      <w:r w:rsidRPr="00BD4EAF">
        <w:rPr>
          <w:rFonts w:ascii="Liberation Serif" w:eastAsia="NSimSun" w:hAnsi="Liberation Serif" w:cs="Arial"/>
          <w:kern w:val="2"/>
          <w:sz w:val="18"/>
          <w:szCs w:val="18"/>
          <w:lang w:eastAsia="zh-CN" w:bidi="hi-IN"/>
        </w:rPr>
        <w:t xml:space="preserve">Zgodnie z art. 13 ust. 1i2 rozporządzenia Parlamentu Europejskiego Rady (UE) 2016/679 dnia 27 kwietnia 2016 r. W Sprawie ochrony osób fizycznych w związku z przetwarzaniem danych osobowych i w sprawie swobodnego przepływu takich danych oraz uchylenia dyrektywy 95/46/WE (ogólne rozporządzenie o ochronie danych) (Dz. Urz. UE L 119 z 04.05.2016, str. 1), </w:t>
      </w:r>
      <w:proofErr w:type="spellStart"/>
      <w:r w:rsidRPr="00BD4EAF">
        <w:rPr>
          <w:rFonts w:ascii="Liberation Serif" w:eastAsia="NSimSun" w:hAnsi="Liberation Serif" w:cs="Arial"/>
          <w:kern w:val="2"/>
          <w:sz w:val="18"/>
          <w:szCs w:val="18"/>
          <w:lang w:eastAsia="zh-CN" w:bidi="hi-IN"/>
        </w:rPr>
        <w:t>dalej,RODO</w:t>
      </w:r>
      <w:proofErr w:type="spellEnd"/>
      <w:r w:rsidRPr="00BD4EAF">
        <w:rPr>
          <w:rFonts w:ascii="Liberation Serif" w:eastAsia="NSimSun" w:hAnsi="Liberation Serif" w:cs="Arial"/>
          <w:kern w:val="2"/>
          <w:sz w:val="18"/>
          <w:szCs w:val="18"/>
          <w:lang w:eastAsia="zh-CN" w:bidi="hi-IN"/>
        </w:rPr>
        <w:t>", informuję, ze:</w:t>
      </w:r>
    </w:p>
    <w:p w14:paraId="123B1DA5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18"/>
          <w:szCs w:val="18"/>
          <w:lang w:eastAsia="zh-CN" w:bidi="hi-IN"/>
        </w:rPr>
      </w:pPr>
      <w:r w:rsidRPr="00BD4EAF">
        <w:rPr>
          <w:rFonts w:ascii="Liberation Serif" w:eastAsia="NSimSun" w:hAnsi="Liberation Serif" w:cs="Arial"/>
          <w:kern w:val="2"/>
          <w:sz w:val="18"/>
          <w:szCs w:val="18"/>
          <w:lang w:eastAsia="zh-CN" w:bidi="hi-IN"/>
        </w:rPr>
        <w:t>- administratorem Pani/Pana danych osobowych jest Gmina Wierzbno, 07-111 Wierzbno 90</w:t>
      </w:r>
    </w:p>
    <w:p w14:paraId="00ED022F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BD4EAF">
        <w:rPr>
          <w:rFonts w:ascii="Liberation Serif" w:eastAsia="NSimSun" w:hAnsi="Liberation Serif" w:cs="Arial"/>
          <w:kern w:val="2"/>
          <w:sz w:val="18"/>
          <w:szCs w:val="18"/>
          <w:lang w:eastAsia="zh-CN" w:bidi="hi-IN"/>
        </w:rPr>
        <w:t xml:space="preserve">- inspektor ochrony danych osobowych u administratora - adres e-mail: </w:t>
      </w:r>
      <w:hyperlink r:id="rId9">
        <w:r w:rsidRPr="00BD4EAF">
          <w:rPr>
            <w:rFonts w:ascii="Liberation Serif" w:eastAsia="NSimSun" w:hAnsi="Liberation Serif" w:cs="Arial"/>
            <w:color w:val="000080"/>
            <w:kern w:val="2"/>
            <w:sz w:val="18"/>
            <w:szCs w:val="18"/>
            <w:u w:val="single"/>
          </w:rPr>
          <w:t>iodwierzbno@interia.pl</w:t>
        </w:r>
      </w:hyperlink>
    </w:p>
    <w:p w14:paraId="1F79843E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18"/>
          <w:szCs w:val="18"/>
          <w:lang w:eastAsia="zh-CN" w:bidi="hi-IN"/>
        </w:rPr>
      </w:pPr>
      <w:r w:rsidRPr="00BD4EAF">
        <w:rPr>
          <w:rFonts w:ascii="Liberation Serif" w:eastAsia="NSimSun" w:hAnsi="Liberation Serif" w:cs="Arial"/>
          <w:kern w:val="2"/>
          <w:sz w:val="18"/>
          <w:szCs w:val="18"/>
          <w:lang w:eastAsia="zh-CN" w:bidi="hi-IN"/>
        </w:rPr>
        <w:t>- Pani/Pana dane osobowe przetwarzane będą na podstawie art. 6 ust. 1 lit. c RODO w celu związanym z niniejszym postępowaniem o udzielenie zamówienia publicznego;</w:t>
      </w:r>
    </w:p>
    <w:p w14:paraId="13D2F6B9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18"/>
          <w:szCs w:val="18"/>
          <w:lang w:eastAsia="zh-CN" w:bidi="hi-IN"/>
        </w:rPr>
      </w:pPr>
      <w:r w:rsidRPr="00BD4EAF">
        <w:rPr>
          <w:rFonts w:ascii="Liberation Serif" w:eastAsia="NSimSun" w:hAnsi="Liberation Serif" w:cs="Arial"/>
          <w:kern w:val="2"/>
          <w:sz w:val="18"/>
          <w:szCs w:val="18"/>
          <w:lang w:eastAsia="zh-CN" w:bidi="hi-IN"/>
        </w:rPr>
        <w:t>- odbiorcami Pani/Pana danych osobowych będą osoby lub podmioty uprawnione na podstawie przepisów prawa lub umowy powierzenia danych osobowych;</w:t>
      </w:r>
    </w:p>
    <w:p w14:paraId="1F4FDF07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18"/>
          <w:szCs w:val="18"/>
          <w:lang w:eastAsia="zh-CN" w:bidi="hi-IN"/>
        </w:rPr>
      </w:pPr>
      <w:r w:rsidRPr="00BD4EAF">
        <w:rPr>
          <w:rFonts w:ascii="Liberation Serif" w:eastAsia="NSimSun" w:hAnsi="Liberation Serif" w:cs="Arial"/>
          <w:kern w:val="2"/>
          <w:sz w:val="18"/>
          <w:szCs w:val="18"/>
          <w:lang w:eastAsia="zh-CN" w:bidi="hi-IN"/>
        </w:rPr>
        <w:t>- Pani/Pana dane osobowe będą przetwarzane do czasu osiągnięcia celu, w jakim je pozyskano, a po tym czasie przez okres oraz w zakresie wymaganym przez przepisy powszechnie obowiązującego prawa,</w:t>
      </w:r>
    </w:p>
    <w:p w14:paraId="562BDA22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18"/>
          <w:szCs w:val="18"/>
          <w:lang w:eastAsia="zh-CN" w:bidi="hi-IN"/>
        </w:rPr>
      </w:pPr>
      <w:r w:rsidRPr="00BD4EAF">
        <w:rPr>
          <w:rFonts w:ascii="Liberation Serif" w:eastAsia="NSimSun" w:hAnsi="Liberation Serif" w:cs="Arial"/>
          <w:kern w:val="2"/>
          <w:sz w:val="18"/>
          <w:szCs w:val="18"/>
          <w:lang w:eastAsia="zh-CN" w:bidi="hi-IN"/>
        </w:rPr>
        <w:t>- podanie przez Pana/Panią danych osobowych jest obowiązkowe. W przypadku niepodania danych nie będzie możliwy udział w postępowaniu o udzielenie zamówienia publicznego, którego wartość nie przekracza kwoty 130 000 zł netto;</w:t>
      </w:r>
    </w:p>
    <w:p w14:paraId="6B5C3097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18"/>
          <w:szCs w:val="18"/>
          <w:lang w:eastAsia="zh-CN" w:bidi="hi-IN"/>
        </w:rPr>
      </w:pPr>
      <w:r w:rsidRPr="00BD4EAF">
        <w:rPr>
          <w:rFonts w:ascii="Liberation Serif" w:eastAsia="NSimSun" w:hAnsi="Liberation Serif" w:cs="Arial"/>
          <w:kern w:val="2"/>
          <w:sz w:val="18"/>
          <w:szCs w:val="18"/>
          <w:lang w:eastAsia="zh-CN" w:bidi="hi-IN"/>
        </w:rPr>
        <w:t>- w odniesieniu do Pani/Pana danych osobowych decyzje nie będą podejmowane w sposób zautomatyzowany, stosowanie do art. 22 RODO;</w:t>
      </w:r>
    </w:p>
    <w:p w14:paraId="4AC0F81B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18"/>
          <w:szCs w:val="18"/>
          <w:lang w:eastAsia="zh-CN" w:bidi="hi-IN"/>
        </w:rPr>
      </w:pPr>
      <w:r w:rsidRPr="00BD4EAF">
        <w:rPr>
          <w:rFonts w:ascii="Liberation Serif" w:eastAsia="NSimSun" w:hAnsi="Liberation Serif" w:cs="Arial"/>
          <w:kern w:val="2"/>
          <w:sz w:val="18"/>
          <w:szCs w:val="18"/>
          <w:lang w:eastAsia="zh-CN" w:bidi="hi-IN"/>
        </w:rPr>
        <w:t>_posiada Pani/Pan:</w:t>
      </w:r>
    </w:p>
    <w:p w14:paraId="67FB0956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18"/>
          <w:szCs w:val="18"/>
          <w:lang w:eastAsia="zh-CN" w:bidi="hi-IN"/>
        </w:rPr>
      </w:pPr>
      <w:r w:rsidRPr="00BD4EAF">
        <w:rPr>
          <w:rFonts w:ascii="Liberation Serif" w:eastAsia="NSimSun" w:hAnsi="Liberation Serif" w:cs="Arial"/>
          <w:kern w:val="2"/>
          <w:sz w:val="18"/>
          <w:szCs w:val="18"/>
          <w:lang w:eastAsia="zh-CN" w:bidi="hi-IN"/>
        </w:rPr>
        <w:t xml:space="preserve">- na podstawie art. 15 RODO prawo </w:t>
      </w:r>
      <w:proofErr w:type="spellStart"/>
      <w:r w:rsidRPr="00BD4EAF">
        <w:rPr>
          <w:rFonts w:ascii="Liberation Serif" w:eastAsia="NSimSun" w:hAnsi="Liberation Serif" w:cs="Arial"/>
          <w:kern w:val="2"/>
          <w:sz w:val="18"/>
          <w:szCs w:val="18"/>
          <w:lang w:eastAsia="zh-CN" w:bidi="hi-IN"/>
        </w:rPr>
        <w:t>dostepu</w:t>
      </w:r>
      <w:proofErr w:type="spellEnd"/>
      <w:r w:rsidRPr="00BD4EAF">
        <w:rPr>
          <w:rFonts w:ascii="Liberation Serif" w:eastAsia="NSimSun" w:hAnsi="Liberation Serif" w:cs="Arial"/>
          <w:kern w:val="2"/>
          <w:sz w:val="18"/>
          <w:szCs w:val="18"/>
          <w:lang w:eastAsia="zh-CN" w:bidi="hi-IN"/>
        </w:rPr>
        <w:t xml:space="preserve"> do danych osobowych Pani/Pana dotyczących;</w:t>
      </w:r>
    </w:p>
    <w:p w14:paraId="24A206CE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18"/>
          <w:szCs w:val="18"/>
          <w:lang w:eastAsia="zh-CN" w:bidi="hi-IN"/>
        </w:rPr>
      </w:pPr>
      <w:r w:rsidRPr="00BD4EAF">
        <w:rPr>
          <w:rFonts w:ascii="Liberation Serif" w:eastAsia="NSimSun" w:hAnsi="Liberation Serif" w:cs="Arial"/>
          <w:kern w:val="2"/>
          <w:sz w:val="18"/>
          <w:szCs w:val="18"/>
          <w:lang w:eastAsia="zh-CN" w:bidi="hi-IN"/>
        </w:rPr>
        <w:t>- na podstawie art. 16 RODO prawo do sprostowania Pani/Pana danych osobowych.;</w:t>
      </w:r>
    </w:p>
    <w:p w14:paraId="76EBC926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18"/>
          <w:szCs w:val="18"/>
          <w:lang w:eastAsia="zh-CN" w:bidi="hi-IN"/>
        </w:rPr>
      </w:pPr>
      <w:r w:rsidRPr="00BD4EAF">
        <w:rPr>
          <w:rFonts w:ascii="Liberation Serif" w:eastAsia="NSimSun" w:hAnsi="Liberation Serif" w:cs="Arial"/>
          <w:kern w:val="2"/>
          <w:sz w:val="18"/>
          <w:szCs w:val="18"/>
          <w:lang w:eastAsia="zh-CN" w:bidi="hi-IN"/>
        </w:rPr>
        <w:t>- na podstawie art. 18 RODO prawo żądania od administratora ograniczenia przetwarzania danych osobowych z zastrzeżeniem przypadków, o których mowa w art. 18 ust. 2 RODO **;</w:t>
      </w:r>
    </w:p>
    <w:p w14:paraId="4E90BF79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18"/>
          <w:szCs w:val="18"/>
          <w:lang w:eastAsia="zh-CN" w:bidi="hi-IN"/>
        </w:rPr>
      </w:pPr>
      <w:r w:rsidRPr="00BD4EAF">
        <w:rPr>
          <w:rFonts w:ascii="Liberation Serif" w:eastAsia="NSimSun" w:hAnsi="Liberation Serif" w:cs="Arial"/>
          <w:kern w:val="2"/>
          <w:sz w:val="18"/>
          <w:szCs w:val="18"/>
          <w:lang w:eastAsia="zh-CN" w:bidi="hi-IN"/>
        </w:rPr>
        <w:t>- prawo do wniesienia skargi do Prezesa Urzędu Ochrony Danych Osobowych, gdy uzna Pani/Pan, że przetwarzanie danych osobowych Pani/Pana dotyczących narusza przepisy RODO,</w:t>
      </w:r>
    </w:p>
    <w:p w14:paraId="220E6AC9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18"/>
          <w:szCs w:val="18"/>
          <w:lang w:eastAsia="zh-CN" w:bidi="hi-IN"/>
        </w:rPr>
      </w:pPr>
      <w:r w:rsidRPr="00BD4EAF">
        <w:rPr>
          <w:rFonts w:ascii="Liberation Serif" w:eastAsia="NSimSun" w:hAnsi="Liberation Serif" w:cs="Arial"/>
          <w:kern w:val="2"/>
          <w:sz w:val="18"/>
          <w:szCs w:val="18"/>
          <w:lang w:eastAsia="zh-CN" w:bidi="hi-IN"/>
        </w:rPr>
        <w:t>_nie przysługuje Pani/Panu:</w:t>
      </w:r>
    </w:p>
    <w:p w14:paraId="1E237517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18"/>
          <w:szCs w:val="18"/>
          <w:lang w:eastAsia="zh-CN" w:bidi="hi-IN"/>
        </w:rPr>
      </w:pPr>
      <w:r w:rsidRPr="00BD4EAF">
        <w:rPr>
          <w:rFonts w:ascii="Liberation Serif" w:eastAsia="NSimSun" w:hAnsi="Liberation Serif" w:cs="Arial"/>
          <w:kern w:val="2"/>
          <w:sz w:val="18"/>
          <w:szCs w:val="18"/>
          <w:lang w:eastAsia="zh-CN" w:bidi="hi-IN"/>
        </w:rPr>
        <w:t>- w związku z art. 17 ust. 3 lit. b, d lub e RODO prawo do usunięcia danych osobowych;</w:t>
      </w:r>
    </w:p>
    <w:p w14:paraId="514FC58D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18"/>
          <w:szCs w:val="18"/>
          <w:lang w:eastAsia="zh-CN" w:bidi="hi-IN"/>
        </w:rPr>
      </w:pPr>
      <w:r w:rsidRPr="00BD4EAF">
        <w:rPr>
          <w:rFonts w:ascii="Liberation Serif" w:eastAsia="NSimSun" w:hAnsi="Liberation Serif" w:cs="Arial"/>
          <w:kern w:val="2"/>
          <w:sz w:val="18"/>
          <w:szCs w:val="18"/>
          <w:lang w:eastAsia="zh-CN" w:bidi="hi-IN"/>
        </w:rPr>
        <w:t>- prawo do przenoszenia danych osobowych, o którym mowa w art. 20 RODO;</w:t>
      </w:r>
    </w:p>
    <w:p w14:paraId="7C5A9606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18"/>
          <w:szCs w:val="18"/>
          <w:lang w:eastAsia="zh-CN" w:bidi="hi-IN"/>
        </w:rPr>
      </w:pPr>
      <w:r w:rsidRPr="00BD4EAF">
        <w:rPr>
          <w:rFonts w:ascii="Liberation Serif" w:eastAsia="NSimSun" w:hAnsi="Liberation Serif" w:cs="Arial"/>
          <w:kern w:val="2"/>
          <w:sz w:val="18"/>
          <w:szCs w:val="18"/>
          <w:lang w:eastAsia="zh-CN" w:bidi="hi-IN"/>
        </w:rPr>
        <w:t xml:space="preserve">- </w:t>
      </w:r>
      <w:r w:rsidRPr="00BD4EAF">
        <w:rPr>
          <w:rFonts w:ascii="Liberation Serif" w:eastAsia="NSimSun" w:hAnsi="Liberation Serif" w:cs="Arial"/>
          <w:b/>
          <w:bCs/>
          <w:kern w:val="2"/>
          <w:sz w:val="16"/>
          <w:szCs w:val="16"/>
          <w:lang w:eastAsia="zh-CN" w:bidi="hi-IN"/>
        </w:rPr>
        <w:t>na podstawie art. 21 RODO prawo sprzeciwu, wobec przetwarzania danych osobowych, gdyż podstawą prawną przetwarzania Pani/Pana danych osobowych jest art. 6 ust. 1 lit. c RODO</w:t>
      </w:r>
    </w:p>
    <w:p w14:paraId="3A3A6249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18"/>
          <w:szCs w:val="18"/>
          <w:lang w:eastAsia="zh-CN" w:bidi="hi-IN"/>
        </w:rPr>
      </w:pPr>
      <w:r w:rsidRPr="00BD4EAF">
        <w:rPr>
          <w:rFonts w:ascii="Liberation Serif" w:eastAsia="NSimSun" w:hAnsi="Liberation Serif" w:cs="Arial"/>
          <w:kern w:val="2"/>
          <w:sz w:val="18"/>
          <w:szCs w:val="18"/>
          <w:lang w:eastAsia="zh-CN" w:bidi="hi-IN"/>
        </w:rPr>
        <w:t>•</w:t>
      </w:r>
      <w:r w:rsidRPr="00BD4EAF">
        <w:rPr>
          <w:rFonts w:ascii="Liberation Serif" w:eastAsia="NSimSun" w:hAnsi="Liberation Serif" w:cs="Arial"/>
          <w:b/>
          <w:bCs/>
          <w:kern w:val="2"/>
          <w:sz w:val="18"/>
          <w:szCs w:val="18"/>
          <w:lang w:eastAsia="zh-CN" w:bidi="hi-IN"/>
        </w:rPr>
        <w:t xml:space="preserve"> Wyjaśnienie:</w:t>
      </w:r>
      <w:r w:rsidRPr="00BD4EAF">
        <w:rPr>
          <w:rFonts w:ascii="Liberation Serif" w:eastAsia="NSimSun" w:hAnsi="Liberation Serif" w:cs="Arial"/>
          <w:kern w:val="2"/>
          <w:sz w:val="18"/>
          <w:szCs w:val="18"/>
          <w:lang w:eastAsia="zh-CN" w:bidi="hi-IN"/>
        </w:rPr>
        <w:t xml:space="preserve"> skorzystanie z prawa do sprostowania nie może skutkować zmianą wyniku postępowania o udzielenie zamówienia publicznego.</w:t>
      </w:r>
    </w:p>
    <w:p w14:paraId="6CD958F8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18"/>
          <w:szCs w:val="18"/>
          <w:lang w:eastAsia="zh-CN" w:bidi="hi-IN"/>
        </w:rPr>
      </w:pPr>
      <w:r w:rsidRPr="00BD4EAF">
        <w:rPr>
          <w:rFonts w:ascii="Liberation Serif" w:eastAsia="NSimSun" w:hAnsi="Liberation Serif" w:cs="Arial"/>
          <w:b/>
          <w:bCs/>
          <w:kern w:val="2"/>
          <w:sz w:val="18"/>
          <w:szCs w:val="18"/>
          <w:lang w:eastAsia="zh-CN" w:bidi="hi-IN"/>
        </w:rPr>
        <w:t>Wyjaśnienie</w:t>
      </w:r>
      <w:r w:rsidRPr="00BD4EAF">
        <w:rPr>
          <w:rFonts w:ascii="Liberation Serif" w:eastAsia="NSimSun" w:hAnsi="Liberation Serif" w:cs="Arial"/>
          <w:kern w:val="2"/>
          <w:sz w:val="18"/>
          <w:szCs w:val="18"/>
          <w:lang w:eastAsia="zh-CN" w:bidi="hi-IN"/>
        </w:rPr>
        <w:t>: prawo do ograniczenia przetwarzania nie ma zastosowania w odniesieniu do przechowywania, w celu zapewnienia</w:t>
      </w:r>
    </w:p>
    <w:p w14:paraId="693702C0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18"/>
          <w:szCs w:val="18"/>
          <w:lang w:eastAsia="zh-CN" w:bidi="hi-IN"/>
        </w:rPr>
      </w:pPr>
      <w:r w:rsidRPr="00BD4EAF">
        <w:rPr>
          <w:rFonts w:ascii="Liberation Serif" w:eastAsia="NSimSun" w:hAnsi="Liberation Serif" w:cs="Arial"/>
          <w:kern w:val="2"/>
          <w:sz w:val="18"/>
          <w:szCs w:val="18"/>
          <w:lang w:eastAsia="zh-CN" w:bidi="hi-IN"/>
        </w:rPr>
        <w:t>korzystania ze środków ochrony prawne lub w celu ochrony praw innej osoby fizyczne lub prawnej, lub z uwagi na ważne względy interesu publicznego Unii Europejskiej lub państwa członkowskiego.</w:t>
      </w:r>
    </w:p>
    <w:p w14:paraId="7E7165E0" w14:textId="77777777" w:rsidR="00BD4EAF" w:rsidRPr="00BD4EAF" w:rsidRDefault="00BD4EAF" w:rsidP="00BD4EAF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</w:pPr>
    </w:p>
    <w:p w14:paraId="5F5E3251" w14:textId="77777777" w:rsidR="00BD4EAF" w:rsidRP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</w:pPr>
    </w:p>
    <w:p w14:paraId="3A4DF45F" w14:textId="77777777" w:rsidR="000A2F35" w:rsidRPr="00BD4EAF" w:rsidRDefault="000A2F35" w:rsidP="00BD4EAF"/>
    <w:sectPr w:rsidR="000A2F35" w:rsidRPr="00BD4EAF" w:rsidSect="004719B3">
      <w:headerReference w:type="default" r:id="rId10"/>
      <w:footerReference w:type="default" r:id="rId11"/>
      <w:pgSz w:w="11906" w:h="16838"/>
      <w:pgMar w:top="709" w:right="991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CC1E55" w14:textId="77777777" w:rsidR="004719B3" w:rsidRDefault="004719B3" w:rsidP="00DD23D5">
      <w:pPr>
        <w:spacing w:after="0" w:line="240" w:lineRule="auto"/>
      </w:pPr>
      <w:r>
        <w:separator/>
      </w:r>
    </w:p>
  </w:endnote>
  <w:endnote w:type="continuationSeparator" w:id="0">
    <w:p w14:paraId="67073AA8" w14:textId="77777777" w:rsidR="004719B3" w:rsidRDefault="004719B3" w:rsidP="00DD2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0BEFB" w14:textId="5FB83701" w:rsidR="00F91E2E" w:rsidRPr="00136E9A" w:rsidRDefault="00F91E2E" w:rsidP="00F91E2E">
    <w:pPr>
      <w:spacing w:after="200" w:line="276" w:lineRule="auto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39230671" wp14:editId="5143F444">
              <wp:simplePos x="0" y="0"/>
              <wp:positionH relativeFrom="page">
                <wp:align>center</wp:align>
              </wp:positionH>
              <wp:positionV relativeFrom="paragraph">
                <wp:posOffset>193344</wp:posOffset>
              </wp:positionV>
              <wp:extent cx="4777105" cy="0"/>
              <wp:effectExtent l="0" t="19050" r="23495" b="19050"/>
              <wp:wrapNone/>
              <wp:docPr id="3" name="Łącznik prosty ze strzałką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7710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52C8E20A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3" o:spid="_x0000_s1026" type="#_x0000_t32" style="position:absolute;margin-left:0;margin-top:15.2pt;width:376.15pt;height:0;z-index:251661312;visibility:visible;mso-wrap-style:square;mso-width-percent:0;mso-height-percent:0;mso-wrap-distance-left:9pt;mso-wrap-distance-top:-3e-5mm;mso-wrap-distance-right:9pt;mso-wrap-distance-bottom:-3e-5mm;mso-position-horizontal:center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" strokecolor="#548dd4" strokeweight="3pt">
              <w10:wrap anchorx="page"/>
            </v:shape>
          </w:pict>
        </mc:Fallback>
      </mc:AlternateContent>
    </w:r>
  </w:p>
  <w:p w14:paraId="342B5802" w14:textId="204F3CDB" w:rsidR="00F91E2E" w:rsidRPr="00136E9A" w:rsidRDefault="00F91E2E" w:rsidP="00F91E2E">
    <w:pPr>
      <w:pStyle w:val="Nagwek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Urząd Gminy w </w:t>
    </w:r>
    <w:r w:rsidRPr="00136E9A">
      <w:rPr>
        <w:rFonts w:ascii="Times New Roman" w:hAnsi="Times New Roman"/>
        <w:sz w:val="20"/>
        <w:szCs w:val="20"/>
      </w:rPr>
      <w:t>Wierzbn</w:t>
    </w:r>
    <w:r>
      <w:rPr>
        <w:rFonts w:ascii="Times New Roman" w:hAnsi="Times New Roman"/>
        <w:sz w:val="20"/>
        <w:szCs w:val="20"/>
      </w:rPr>
      <w:t>ie, Wierzbno</w:t>
    </w:r>
    <w:r w:rsidRPr="00136E9A">
      <w:rPr>
        <w:rFonts w:ascii="Times New Roman" w:hAnsi="Times New Roman"/>
        <w:sz w:val="20"/>
        <w:szCs w:val="20"/>
      </w:rPr>
      <w:t xml:space="preserve"> 90, 07-111 Wierzbno</w:t>
    </w:r>
  </w:p>
  <w:p w14:paraId="7DDC20BC" w14:textId="77777777" w:rsidR="00F91E2E" w:rsidRPr="00136E9A" w:rsidRDefault="00F91E2E" w:rsidP="00F91E2E">
    <w:pPr>
      <w:pStyle w:val="Nagwek"/>
      <w:jc w:val="center"/>
      <w:rPr>
        <w:rFonts w:ascii="Times New Roman" w:hAnsi="Times New Roman"/>
        <w:sz w:val="20"/>
        <w:szCs w:val="20"/>
      </w:rPr>
    </w:pPr>
    <w:r w:rsidRPr="00136E9A">
      <w:rPr>
        <w:rFonts w:ascii="Times New Roman" w:hAnsi="Times New Roman"/>
        <w:sz w:val="20"/>
        <w:szCs w:val="20"/>
      </w:rPr>
      <w:t xml:space="preserve">tel. 25 793 44 95, </w:t>
    </w:r>
  </w:p>
  <w:p w14:paraId="00E0CE9A" w14:textId="77777777" w:rsidR="00F91E2E" w:rsidRPr="009D42EC" w:rsidRDefault="00F91E2E" w:rsidP="00F91E2E">
    <w:pPr>
      <w:pStyle w:val="Stopka"/>
      <w:jc w:val="center"/>
      <w:rPr>
        <w:sz w:val="20"/>
        <w:szCs w:val="20"/>
      </w:rPr>
    </w:pPr>
    <w:r w:rsidRPr="00136E9A">
      <w:rPr>
        <w:rFonts w:ascii="Times New Roman" w:hAnsi="Times New Roman"/>
        <w:sz w:val="20"/>
        <w:szCs w:val="20"/>
      </w:rPr>
      <w:t xml:space="preserve">e-mail: </w:t>
    </w:r>
    <w:hyperlink r:id="rId1" w:history="1">
      <w:r w:rsidRPr="00A7282F">
        <w:rPr>
          <w:rStyle w:val="Hipercze"/>
          <w:rFonts w:ascii="Times New Roman" w:hAnsi="Times New Roman"/>
          <w:sz w:val="20"/>
          <w:szCs w:val="20"/>
        </w:rPr>
        <w:t>ug@gminawierzbno.pl</w:t>
      </w:r>
    </w:hyperlink>
    <w:r w:rsidRPr="00136E9A">
      <w:rPr>
        <w:rFonts w:ascii="Times New Roman" w:hAnsi="Times New Roman"/>
        <w:sz w:val="20"/>
        <w:szCs w:val="20"/>
      </w:rPr>
      <w:t xml:space="preserve">, </w:t>
    </w:r>
    <w:hyperlink r:id="rId2" w:history="1">
      <w:r w:rsidRPr="00136E9A">
        <w:rPr>
          <w:rStyle w:val="Hipercze"/>
          <w:rFonts w:ascii="Times New Roman" w:hAnsi="Times New Roman"/>
          <w:sz w:val="20"/>
          <w:szCs w:val="20"/>
        </w:rPr>
        <w:t>www.gminawierzbno.pl</w:t>
      </w:r>
    </w:hyperlink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4B6298A0" wp14:editId="20861230">
              <wp:simplePos x="0" y="0"/>
              <wp:positionH relativeFrom="column">
                <wp:align>center</wp:align>
              </wp:positionH>
              <wp:positionV relativeFrom="paragraph">
                <wp:posOffset>9702799</wp:posOffset>
              </wp:positionV>
              <wp:extent cx="4777105" cy="0"/>
              <wp:effectExtent l="0" t="19050" r="4445" b="0"/>
              <wp:wrapNone/>
              <wp:docPr id="2" name="Łącznik prosty ze strzałką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7710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4F81BD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 w14:anchorId="00563DBF" id="Łącznik prosty ze strzałką 2" o:spid="_x0000_s1026" type="#_x0000_t32" style="position:absolute;margin-left:0;margin-top:764pt;width:376.15pt;height:0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" strokecolor="#4f81bd" strokeweight="3pt"/>
          </w:pict>
        </mc:Fallback>
      </mc:AlternateContent>
    </w:r>
  </w:p>
  <w:p w14:paraId="28910D9B" w14:textId="77777777" w:rsidR="00F91E2E" w:rsidRDefault="00F91E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3A4B25" w14:textId="77777777" w:rsidR="004719B3" w:rsidRDefault="004719B3" w:rsidP="00DD23D5">
      <w:pPr>
        <w:spacing w:after="0" w:line="240" w:lineRule="auto"/>
      </w:pPr>
      <w:r>
        <w:separator/>
      </w:r>
    </w:p>
  </w:footnote>
  <w:footnote w:type="continuationSeparator" w:id="0">
    <w:p w14:paraId="40FCA5F1" w14:textId="77777777" w:rsidR="004719B3" w:rsidRDefault="004719B3" w:rsidP="00DD23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C6CE1" w14:textId="13F14CBA" w:rsidR="00F91E2E" w:rsidRDefault="00F91E2E" w:rsidP="00F91E2E">
    <w:pPr>
      <w:pStyle w:val="Nagwek"/>
      <w:rPr>
        <w:rFonts w:ascii="Times New Roman" w:hAnsi="Times New Roman"/>
        <w:b/>
        <w:sz w:val="32"/>
      </w:rPr>
    </w:pPr>
    <w:r w:rsidRPr="00F03426">
      <w:rPr>
        <w:noProof/>
        <w:lang w:eastAsia="pl-PL"/>
      </w:rPr>
      <w:drawing>
        <wp:inline distT="0" distB="0" distL="0" distR="0" wp14:anchorId="6B230779" wp14:editId="1F62BF68">
          <wp:extent cx="755650" cy="755650"/>
          <wp:effectExtent l="0" t="0" r="0" b="0"/>
          <wp:docPr id="23" name="Obraz 2" descr="POL_gmina_Wierzbno_CO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POL_gmina_Wierzbno_CO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" cy="755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b/>
        <w:sz w:val="32"/>
      </w:rPr>
      <w:t xml:space="preserve">                               GMINA</w:t>
    </w:r>
    <w:r w:rsidRPr="00DD21D8">
      <w:rPr>
        <w:rFonts w:ascii="Times New Roman" w:hAnsi="Times New Roman"/>
        <w:b/>
        <w:sz w:val="32"/>
      </w:rPr>
      <w:t xml:space="preserve"> WIERZBNO</w:t>
    </w:r>
  </w:p>
  <w:p w14:paraId="2B193BDC" w14:textId="77777777" w:rsidR="00F91E2E" w:rsidRPr="00DD21D8" w:rsidRDefault="00F91E2E" w:rsidP="00F91E2E">
    <w:pPr>
      <w:pStyle w:val="Nagwek"/>
      <w:rPr>
        <w:rFonts w:ascii="Times New Roman" w:hAnsi="Times New Roman"/>
        <w:b/>
        <w:sz w:val="32"/>
      </w:rPr>
    </w:pPr>
  </w:p>
  <w:p w14:paraId="0D2FD6FD" w14:textId="520CD5C2" w:rsidR="00BD4EAF" w:rsidRDefault="00BD4EAF">
    <w:pPr>
      <w:pStyle w:val="Nagwek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5906DB57" wp14:editId="45E2C248">
              <wp:simplePos x="0" y="0"/>
              <wp:positionH relativeFrom="column">
                <wp:posOffset>810812</wp:posOffset>
              </wp:positionH>
              <wp:positionV relativeFrom="paragraph">
                <wp:posOffset>29238</wp:posOffset>
              </wp:positionV>
              <wp:extent cx="4777105" cy="0"/>
              <wp:effectExtent l="0" t="19050" r="4445" b="0"/>
              <wp:wrapNone/>
              <wp:docPr id="4" name="Łącznik prosty ze strzałką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7710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FEB4F4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4" o:spid="_x0000_s1026" type="#_x0000_t32" style="position:absolute;margin-left:63.85pt;margin-top:2.3pt;width:376.15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" strokecolor="#548dd4" strokeweight="3pt"/>
          </w:pict>
        </mc:Fallback>
      </mc:AlternateContent>
    </w:r>
  </w:p>
  <w:p w14:paraId="55C6F1B9" w14:textId="1B0120A8" w:rsidR="00BD4EAF" w:rsidRPr="00BD4EAF" w:rsidRDefault="00BD4EAF">
    <w:pPr>
      <w:pStyle w:val="Nagwek"/>
      <w:rPr>
        <w:rFonts w:ascii="Times New Roman" w:hAnsi="Times New Roman"/>
        <w:sz w:val="24"/>
        <w:szCs w:val="24"/>
      </w:rPr>
    </w:pPr>
    <w:r w:rsidRPr="00BD4EAF">
      <w:rPr>
        <w:rFonts w:ascii="Times New Roman" w:hAnsi="Times New Roman"/>
        <w:sz w:val="24"/>
        <w:szCs w:val="24"/>
      </w:rPr>
      <w:t>IZP. 271.</w:t>
    </w:r>
    <w:r w:rsidR="00B33A48">
      <w:rPr>
        <w:rFonts w:ascii="Times New Roman" w:hAnsi="Times New Roman"/>
        <w:sz w:val="24"/>
        <w:szCs w:val="24"/>
      </w:rPr>
      <w:t>2</w:t>
    </w:r>
    <w:r w:rsidRPr="00BD4EAF">
      <w:rPr>
        <w:rFonts w:ascii="Times New Roman" w:hAnsi="Times New Roman"/>
        <w:sz w:val="24"/>
        <w:szCs w:val="24"/>
      </w:rPr>
      <w:t>.</w:t>
    </w:r>
    <w:r w:rsidR="00B33A48">
      <w:rPr>
        <w:rFonts w:ascii="Times New Roman" w:hAnsi="Times New Roman"/>
        <w:sz w:val="24"/>
        <w:szCs w:val="24"/>
      </w:rPr>
      <w:t>1.</w:t>
    </w:r>
    <w:r w:rsidRPr="00BD4EAF">
      <w:rPr>
        <w:rFonts w:ascii="Times New Roman" w:hAnsi="Times New Roman"/>
        <w:sz w:val="24"/>
        <w:szCs w:val="24"/>
      </w:rPr>
      <w:t>202</w:t>
    </w:r>
    <w:r w:rsidR="00B33A48">
      <w:rPr>
        <w:rFonts w:ascii="Times New Roman" w:hAnsi="Times New Roman"/>
        <w:sz w:val="24"/>
        <w:szCs w:val="24"/>
      </w:rPr>
      <w:t>4</w:t>
    </w:r>
  </w:p>
  <w:p w14:paraId="55DA38D6" w14:textId="312420D8" w:rsidR="00F91E2E" w:rsidRPr="00BD4EAF" w:rsidRDefault="00F91E2E">
    <w:pPr>
      <w:pStyle w:val="Nagwek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14DDC"/>
    <w:multiLevelType w:val="hybridMultilevel"/>
    <w:tmpl w:val="EE863CF2"/>
    <w:lvl w:ilvl="0" w:tplc="9E62A284">
      <w:start w:val="2"/>
      <w:numFmt w:val="decimal"/>
      <w:lvlText w:val="%1.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E90178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22AD47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AF43AF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CF00E0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F8EE82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E0E15A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4BC9AF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210EC5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3357B21"/>
    <w:multiLevelType w:val="hybridMultilevel"/>
    <w:tmpl w:val="62A841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867912"/>
    <w:multiLevelType w:val="hybridMultilevel"/>
    <w:tmpl w:val="106EBB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F7117B"/>
    <w:multiLevelType w:val="hybridMultilevel"/>
    <w:tmpl w:val="7E0647E8"/>
    <w:lvl w:ilvl="0" w:tplc="23F4A334">
      <w:start w:val="1"/>
      <w:numFmt w:val="decimal"/>
      <w:lvlText w:val="%1)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948089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AD6FAD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656506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E0DB6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DF0779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F48388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C60A34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504641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8077539"/>
    <w:multiLevelType w:val="hybridMultilevel"/>
    <w:tmpl w:val="BBFAE0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7D640D"/>
    <w:multiLevelType w:val="hybridMultilevel"/>
    <w:tmpl w:val="B04A760A"/>
    <w:lvl w:ilvl="0" w:tplc="B76A0606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81A370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7BA6E4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888992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1262E7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D3E184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FE6C1B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4AA1C4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94616C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F554478"/>
    <w:multiLevelType w:val="hybridMultilevel"/>
    <w:tmpl w:val="CA8846F4"/>
    <w:lvl w:ilvl="0" w:tplc="876C9F08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EAC042">
      <w:start w:val="1"/>
      <w:numFmt w:val="decimal"/>
      <w:lvlText w:val="%2)"/>
      <w:lvlJc w:val="left"/>
      <w:pPr>
        <w:ind w:left="787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95C1E4C">
      <w:start w:val="1"/>
      <w:numFmt w:val="lowerRoman"/>
      <w:lvlText w:val="%3"/>
      <w:lvlJc w:val="left"/>
      <w:pPr>
        <w:ind w:left="1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524DB9C">
      <w:start w:val="1"/>
      <w:numFmt w:val="decimal"/>
      <w:lvlText w:val="%4"/>
      <w:lvlJc w:val="left"/>
      <w:pPr>
        <w:ind w:left="2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660C60">
      <w:start w:val="1"/>
      <w:numFmt w:val="lowerLetter"/>
      <w:lvlText w:val="%5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BDAAC80">
      <w:start w:val="1"/>
      <w:numFmt w:val="lowerRoman"/>
      <w:lvlText w:val="%6"/>
      <w:lvlJc w:val="left"/>
      <w:pPr>
        <w:ind w:left="3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8CF16">
      <w:start w:val="1"/>
      <w:numFmt w:val="decimal"/>
      <w:lvlText w:val="%7"/>
      <w:lvlJc w:val="left"/>
      <w:pPr>
        <w:ind w:left="4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ABCB64E">
      <w:start w:val="1"/>
      <w:numFmt w:val="lowerLetter"/>
      <w:lvlText w:val="%8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19ECD9E">
      <w:start w:val="1"/>
      <w:numFmt w:val="lowerRoman"/>
      <w:lvlText w:val="%9"/>
      <w:lvlJc w:val="left"/>
      <w:pPr>
        <w:ind w:left="5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50560C3"/>
    <w:multiLevelType w:val="hybridMultilevel"/>
    <w:tmpl w:val="0B3C385E"/>
    <w:lvl w:ilvl="0" w:tplc="B706F6B0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DA82C1E">
      <w:start w:val="1"/>
      <w:numFmt w:val="decimal"/>
      <w:lvlText w:val="%2)"/>
      <w:lvlJc w:val="left"/>
      <w:pPr>
        <w:ind w:left="1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DFA13D2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9149D02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5628CFE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5020C88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8463EB2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C06890A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95A89E0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6425956"/>
    <w:multiLevelType w:val="hybridMultilevel"/>
    <w:tmpl w:val="6DEC8CEE"/>
    <w:lvl w:ilvl="0" w:tplc="F4AE5F14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298C10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1D485B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1819D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9E45B3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F04336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8B87F8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4E6E27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054631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77E41D0"/>
    <w:multiLevelType w:val="hybridMultilevel"/>
    <w:tmpl w:val="761EC4B4"/>
    <w:lvl w:ilvl="0" w:tplc="A4B42284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3D0643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3F46AF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2AF51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52A214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97E83F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CC4A0A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8920E7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BF0A5F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85A41F2"/>
    <w:multiLevelType w:val="hybridMultilevel"/>
    <w:tmpl w:val="2634E0DA"/>
    <w:lvl w:ilvl="0" w:tplc="B59467BE">
      <w:start w:val="1"/>
      <w:numFmt w:val="lowerLetter"/>
      <w:lvlText w:val="%1)"/>
      <w:lvlJc w:val="left"/>
      <w:pPr>
        <w:ind w:left="3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FE3F2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1A475E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C30DBC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FE823D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5D2C60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6CEE9F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E449E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80AC92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BFA4794"/>
    <w:multiLevelType w:val="hybridMultilevel"/>
    <w:tmpl w:val="8BB644D4"/>
    <w:lvl w:ilvl="0" w:tplc="F5A67CEC">
      <w:start w:val="1"/>
      <w:numFmt w:val="decimal"/>
      <w:lvlText w:val="%1."/>
      <w:lvlJc w:val="left"/>
      <w:pPr>
        <w:ind w:left="245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3AE4C2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0A2BBB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682A19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E604AF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FC68FB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1E0A10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A405D8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63A6DB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37E1A03"/>
    <w:multiLevelType w:val="hybridMultilevel"/>
    <w:tmpl w:val="096A9176"/>
    <w:lvl w:ilvl="0" w:tplc="C3982610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FE6662">
      <w:start w:val="1"/>
      <w:numFmt w:val="decimal"/>
      <w:lvlText w:val="%2)"/>
      <w:lvlJc w:val="left"/>
      <w:pPr>
        <w:ind w:left="7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A26E0F4">
      <w:start w:val="1"/>
      <w:numFmt w:val="lowerRoman"/>
      <w:lvlText w:val="%3"/>
      <w:lvlJc w:val="left"/>
      <w:pPr>
        <w:ind w:left="14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FE8C324">
      <w:start w:val="1"/>
      <w:numFmt w:val="decimal"/>
      <w:lvlText w:val="%4"/>
      <w:lvlJc w:val="left"/>
      <w:pPr>
        <w:ind w:left="21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D3A61AE">
      <w:start w:val="1"/>
      <w:numFmt w:val="lowerLetter"/>
      <w:lvlText w:val="%5"/>
      <w:lvlJc w:val="left"/>
      <w:pPr>
        <w:ind w:left="28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5BA2ED0">
      <w:start w:val="1"/>
      <w:numFmt w:val="lowerRoman"/>
      <w:lvlText w:val="%6"/>
      <w:lvlJc w:val="left"/>
      <w:pPr>
        <w:ind w:left="36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62644D4">
      <w:start w:val="1"/>
      <w:numFmt w:val="decimal"/>
      <w:lvlText w:val="%7"/>
      <w:lvlJc w:val="left"/>
      <w:pPr>
        <w:ind w:left="43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E505974">
      <w:start w:val="1"/>
      <w:numFmt w:val="lowerLetter"/>
      <w:lvlText w:val="%8"/>
      <w:lvlJc w:val="left"/>
      <w:pPr>
        <w:ind w:left="50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FAC7CEA">
      <w:start w:val="1"/>
      <w:numFmt w:val="lowerRoman"/>
      <w:lvlText w:val="%9"/>
      <w:lvlJc w:val="left"/>
      <w:pPr>
        <w:ind w:left="57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78C2DA2"/>
    <w:multiLevelType w:val="hybridMultilevel"/>
    <w:tmpl w:val="5A54CA02"/>
    <w:lvl w:ilvl="0" w:tplc="258EFC42">
      <w:start w:val="1"/>
      <w:numFmt w:val="lowerLetter"/>
      <w:lvlText w:val="%1)"/>
      <w:lvlJc w:val="left"/>
      <w:pPr>
        <w:ind w:left="245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8C6311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AF2B9A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8D0647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0F69DE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FFED38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2A66F7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740DD3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B2C477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B403C44"/>
    <w:multiLevelType w:val="hybridMultilevel"/>
    <w:tmpl w:val="87C89158"/>
    <w:lvl w:ilvl="0" w:tplc="56B000C8">
      <w:start w:val="1"/>
      <w:numFmt w:val="decimal"/>
      <w:lvlText w:val="%1)"/>
      <w:lvlJc w:val="left"/>
      <w:pPr>
        <w:ind w:left="708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6D63A3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916A59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860290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F185AD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C6E139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EB216A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223D8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6B22E5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C721F26"/>
    <w:multiLevelType w:val="hybridMultilevel"/>
    <w:tmpl w:val="1AA0DBA0"/>
    <w:lvl w:ilvl="0" w:tplc="484CF2F0">
      <w:start w:val="2"/>
      <w:numFmt w:val="lowerLetter"/>
      <w:lvlText w:val="%1)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0DC6E30">
      <w:start w:val="1"/>
      <w:numFmt w:val="lowerLetter"/>
      <w:lvlText w:val="%2"/>
      <w:lvlJc w:val="left"/>
      <w:pPr>
        <w:ind w:left="10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A4A0672">
      <w:start w:val="1"/>
      <w:numFmt w:val="lowerRoman"/>
      <w:lvlText w:val="%3"/>
      <w:lvlJc w:val="left"/>
      <w:pPr>
        <w:ind w:left="18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C92DBC4">
      <w:start w:val="1"/>
      <w:numFmt w:val="decimal"/>
      <w:lvlText w:val="%4"/>
      <w:lvlJc w:val="left"/>
      <w:pPr>
        <w:ind w:left="25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40796A">
      <w:start w:val="1"/>
      <w:numFmt w:val="lowerLetter"/>
      <w:lvlText w:val="%5"/>
      <w:lvlJc w:val="left"/>
      <w:pPr>
        <w:ind w:left="32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6C2CE5A">
      <w:start w:val="1"/>
      <w:numFmt w:val="lowerRoman"/>
      <w:lvlText w:val="%6"/>
      <w:lvlJc w:val="left"/>
      <w:pPr>
        <w:ind w:left="39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5C6CC88">
      <w:start w:val="1"/>
      <w:numFmt w:val="decimal"/>
      <w:lvlText w:val="%7"/>
      <w:lvlJc w:val="left"/>
      <w:pPr>
        <w:ind w:left="46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0AB79E">
      <w:start w:val="1"/>
      <w:numFmt w:val="lowerLetter"/>
      <w:lvlText w:val="%8"/>
      <w:lvlJc w:val="left"/>
      <w:pPr>
        <w:ind w:left="54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A7AAFF6">
      <w:start w:val="1"/>
      <w:numFmt w:val="lowerRoman"/>
      <w:lvlText w:val="%9"/>
      <w:lvlJc w:val="left"/>
      <w:pPr>
        <w:ind w:left="61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C512F4F"/>
    <w:multiLevelType w:val="hybridMultilevel"/>
    <w:tmpl w:val="AFEED12E"/>
    <w:lvl w:ilvl="0" w:tplc="46A23594">
      <w:start w:val="3"/>
      <w:numFmt w:val="decimal"/>
      <w:lvlText w:val="%1.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0EE1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BF67FB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6D8394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60C9D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77289E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DD0591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886EEB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9C86FB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1911ACA"/>
    <w:multiLevelType w:val="hybridMultilevel"/>
    <w:tmpl w:val="B610065E"/>
    <w:lvl w:ilvl="0" w:tplc="BF8E5A8E">
      <w:start w:val="1"/>
      <w:numFmt w:val="decimal"/>
      <w:lvlText w:val="%1)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F6A3C5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450E4C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2EABBB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9D8831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16E8D8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B2EBF7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7B8686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F865EF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5FD38D4"/>
    <w:multiLevelType w:val="hybridMultilevel"/>
    <w:tmpl w:val="106EBB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9520912">
    <w:abstractNumId w:val="2"/>
  </w:num>
  <w:num w:numId="2" w16cid:durableId="736128006">
    <w:abstractNumId w:val="18"/>
  </w:num>
  <w:num w:numId="3" w16cid:durableId="90710107">
    <w:abstractNumId w:val="9"/>
  </w:num>
  <w:num w:numId="4" w16cid:durableId="201213681">
    <w:abstractNumId w:val="8"/>
  </w:num>
  <w:num w:numId="5" w16cid:durableId="1313216304">
    <w:abstractNumId w:val="6"/>
  </w:num>
  <w:num w:numId="6" w16cid:durableId="1031221833">
    <w:abstractNumId w:val="12"/>
  </w:num>
  <w:num w:numId="7" w16cid:durableId="1405957446">
    <w:abstractNumId w:val="7"/>
  </w:num>
  <w:num w:numId="8" w16cid:durableId="2139519810">
    <w:abstractNumId w:val="13"/>
  </w:num>
  <w:num w:numId="9" w16cid:durableId="1783187967">
    <w:abstractNumId w:val="10"/>
  </w:num>
  <w:num w:numId="10" w16cid:durableId="1898858053">
    <w:abstractNumId w:val="11"/>
  </w:num>
  <w:num w:numId="11" w16cid:durableId="398401358">
    <w:abstractNumId w:val="15"/>
  </w:num>
  <w:num w:numId="12" w16cid:durableId="897479206">
    <w:abstractNumId w:val="16"/>
  </w:num>
  <w:num w:numId="13" w16cid:durableId="2091198851">
    <w:abstractNumId w:val="17"/>
  </w:num>
  <w:num w:numId="14" w16cid:durableId="1187400598">
    <w:abstractNumId w:val="0"/>
  </w:num>
  <w:num w:numId="15" w16cid:durableId="258294814">
    <w:abstractNumId w:val="3"/>
  </w:num>
  <w:num w:numId="16" w16cid:durableId="1884100700">
    <w:abstractNumId w:val="14"/>
  </w:num>
  <w:num w:numId="17" w16cid:durableId="1076510769">
    <w:abstractNumId w:val="5"/>
  </w:num>
  <w:num w:numId="18" w16cid:durableId="1193617003">
    <w:abstractNumId w:val="1"/>
  </w:num>
  <w:num w:numId="19" w16cid:durableId="2880974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862"/>
    <w:rsid w:val="00003A43"/>
    <w:rsid w:val="00065F91"/>
    <w:rsid w:val="000A2F35"/>
    <w:rsid w:val="000B4862"/>
    <w:rsid w:val="00104821"/>
    <w:rsid w:val="00133AE6"/>
    <w:rsid w:val="00136E9A"/>
    <w:rsid w:val="001941B0"/>
    <w:rsid w:val="001B2781"/>
    <w:rsid w:val="001C3BFD"/>
    <w:rsid w:val="00210F44"/>
    <w:rsid w:val="0022059B"/>
    <w:rsid w:val="002333F4"/>
    <w:rsid w:val="002D26D8"/>
    <w:rsid w:val="00331D2F"/>
    <w:rsid w:val="004046AC"/>
    <w:rsid w:val="00411463"/>
    <w:rsid w:val="004639E1"/>
    <w:rsid w:val="004719B3"/>
    <w:rsid w:val="00477591"/>
    <w:rsid w:val="00486215"/>
    <w:rsid w:val="004A5017"/>
    <w:rsid w:val="004B65D4"/>
    <w:rsid w:val="004E1A4C"/>
    <w:rsid w:val="00503DEE"/>
    <w:rsid w:val="005849A9"/>
    <w:rsid w:val="006322B4"/>
    <w:rsid w:val="00645B20"/>
    <w:rsid w:val="00724AD4"/>
    <w:rsid w:val="007A3E52"/>
    <w:rsid w:val="008033CB"/>
    <w:rsid w:val="008C13FE"/>
    <w:rsid w:val="008E6D87"/>
    <w:rsid w:val="00947E95"/>
    <w:rsid w:val="009660BF"/>
    <w:rsid w:val="009927C0"/>
    <w:rsid w:val="009C547B"/>
    <w:rsid w:val="009D42EC"/>
    <w:rsid w:val="00A70179"/>
    <w:rsid w:val="00A97423"/>
    <w:rsid w:val="00AF7DB9"/>
    <w:rsid w:val="00B322F0"/>
    <w:rsid w:val="00B33A48"/>
    <w:rsid w:val="00B92A64"/>
    <w:rsid w:val="00BC104E"/>
    <w:rsid w:val="00BD4EAF"/>
    <w:rsid w:val="00BF1683"/>
    <w:rsid w:val="00BF5DF5"/>
    <w:rsid w:val="00C276BB"/>
    <w:rsid w:val="00C737D3"/>
    <w:rsid w:val="00C73F89"/>
    <w:rsid w:val="00C76FA4"/>
    <w:rsid w:val="00CF421F"/>
    <w:rsid w:val="00D1060E"/>
    <w:rsid w:val="00D65DD0"/>
    <w:rsid w:val="00D83977"/>
    <w:rsid w:val="00D96DFC"/>
    <w:rsid w:val="00DA69C7"/>
    <w:rsid w:val="00DD23D5"/>
    <w:rsid w:val="00E04254"/>
    <w:rsid w:val="00E57C40"/>
    <w:rsid w:val="00E94402"/>
    <w:rsid w:val="00EE4CC6"/>
    <w:rsid w:val="00F152C1"/>
    <w:rsid w:val="00F83D69"/>
    <w:rsid w:val="00F91E2E"/>
    <w:rsid w:val="00FD2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3BFF9E"/>
  <w15:docId w15:val="{7AC4127E-DD87-49F0-B540-26504BC5F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D23D5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D2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D23D5"/>
  </w:style>
  <w:style w:type="paragraph" w:styleId="Akapitzlist">
    <w:name w:val="List Paragraph"/>
    <w:basedOn w:val="Normalny"/>
    <w:uiPriority w:val="34"/>
    <w:qFormat/>
    <w:rsid w:val="00DD23D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Nagwek2">
    <w:name w:val="Styl Nagłówek 2"/>
    <w:basedOn w:val="Nagwek2"/>
    <w:rsid w:val="00DD23D5"/>
    <w:pPr>
      <w:spacing w:line="240" w:lineRule="auto"/>
    </w:pPr>
    <w:rPr>
      <w:rFonts w:ascii="Arial" w:hAnsi="Arial"/>
      <w:color w:val="auto"/>
      <w:sz w:val="24"/>
      <w:szCs w:val="20"/>
      <w:lang w:eastAsia="pl-PL"/>
    </w:rPr>
  </w:style>
  <w:style w:type="character" w:customStyle="1" w:styleId="Nagwek2Znak">
    <w:name w:val="Nagłówek 2 Znak"/>
    <w:link w:val="Nagwek2"/>
    <w:uiPriority w:val="9"/>
    <w:semiHidden/>
    <w:rsid w:val="00DD23D5"/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Stopka">
    <w:name w:val="footer"/>
    <w:basedOn w:val="Normalny"/>
    <w:link w:val="StopkaZnak"/>
    <w:uiPriority w:val="99"/>
    <w:unhideWhenUsed/>
    <w:rsid w:val="00DD2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23D5"/>
  </w:style>
  <w:style w:type="character" w:styleId="Hipercze">
    <w:name w:val="Hyperlink"/>
    <w:uiPriority w:val="99"/>
    <w:unhideWhenUsed/>
    <w:rsid w:val="00DD23D5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23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DD23D5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97423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8E6D87"/>
    <w:rPr>
      <w:sz w:val="22"/>
      <w:szCs w:val="22"/>
      <w:lang w:eastAsia="en-US"/>
    </w:rPr>
  </w:style>
  <w:style w:type="paragraph" w:customStyle="1" w:styleId="Default">
    <w:name w:val="Default"/>
    <w:qFormat/>
    <w:rsid w:val="00210F4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0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G@GMINAWIERZBNO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wierzbno@interia.pl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minawierzbno.pl" TargetMode="External"/><Relationship Id="rId1" Type="http://schemas.openxmlformats.org/officeDocument/2006/relationships/hyperlink" Target="mailto:ug@gminawierzbno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.debowska\Documents\Niestandardowe%20szablony%20pakietu%20Office\czyste%20pismo%20log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A026F6-C363-4A4C-BE12-EAC809F11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czyste pismo logo</Template>
  <TotalTime>17</TotalTime>
  <Pages>4</Pages>
  <Words>1087</Words>
  <Characters>6528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7600</CharactersWithSpaces>
  <SharedDoc>false</SharedDoc>
  <HLinks>
    <vt:vector size="12" baseType="variant">
      <vt:variant>
        <vt:i4>851991</vt:i4>
      </vt:variant>
      <vt:variant>
        <vt:i4>3</vt:i4>
      </vt:variant>
      <vt:variant>
        <vt:i4>0</vt:i4>
      </vt:variant>
      <vt:variant>
        <vt:i4>5</vt:i4>
      </vt:variant>
      <vt:variant>
        <vt:lpwstr>http://www.gminawierzbno.pl/</vt:lpwstr>
      </vt:variant>
      <vt:variant>
        <vt:lpwstr/>
      </vt:variant>
      <vt:variant>
        <vt:i4>7405637</vt:i4>
      </vt:variant>
      <vt:variant>
        <vt:i4>0</vt:i4>
      </vt:variant>
      <vt:variant>
        <vt:i4>0</vt:i4>
      </vt:variant>
      <vt:variant>
        <vt:i4>5</vt:i4>
      </vt:variant>
      <vt:variant>
        <vt:lpwstr>mailto:ugwierzbno@interia.pl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Dębowska</dc:creator>
  <cp:keywords/>
  <cp:lastModifiedBy>Magdalena Dębowska</cp:lastModifiedBy>
  <cp:revision>2</cp:revision>
  <cp:lastPrinted>2024-02-14T11:02:00Z</cp:lastPrinted>
  <dcterms:created xsi:type="dcterms:W3CDTF">2024-02-14T11:21:00Z</dcterms:created>
  <dcterms:modified xsi:type="dcterms:W3CDTF">2024-02-14T11:21:00Z</dcterms:modified>
</cp:coreProperties>
</file>