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C07D91" w14:textId="782F6EE0" w:rsidR="00310FCD" w:rsidRDefault="00310FCD" w:rsidP="00310FCD">
      <w:pPr>
        <w:suppressAutoHyphens/>
        <w:spacing w:after="0" w:line="240" w:lineRule="auto"/>
        <w:jc w:val="right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Załącznik Nr 1</w:t>
      </w:r>
    </w:p>
    <w:p w14:paraId="3CF89EBB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1BB5902F" w14:textId="3B9E24DA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Dane dotyczące Wykonawcy:</w:t>
      </w:r>
    </w:p>
    <w:p w14:paraId="1F690AA8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Nazwa………………………..</w:t>
      </w:r>
    </w:p>
    <w:p w14:paraId="1BCA8F9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Siedziba……………………...</w:t>
      </w:r>
    </w:p>
    <w:p w14:paraId="44F49044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Nr telefonu/faks……………...</w:t>
      </w:r>
    </w:p>
    <w:p w14:paraId="754F61CF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Adres e-mail…………………</w:t>
      </w:r>
    </w:p>
    <w:p w14:paraId="01682BA1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NIP…………………………..</w:t>
      </w:r>
    </w:p>
    <w:p w14:paraId="145E627C" w14:textId="77777777" w:rsidR="00310FCD" w:rsidRPr="00310FCD" w:rsidRDefault="00310FCD" w:rsidP="00310FCD">
      <w:pPr>
        <w:suppressAutoHyphens/>
        <w:spacing w:after="0" w:line="36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REGON……………………...</w:t>
      </w:r>
    </w:p>
    <w:p w14:paraId="63A3375C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   Gmina Wierzbno</w:t>
      </w:r>
    </w:p>
    <w:p w14:paraId="078FC1F8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8"/>
          <w:szCs w:val="28"/>
          <w:lang w:eastAsia="zh-CN" w:bidi="hi-IN"/>
        </w:rPr>
        <w:t xml:space="preserve">                                                                                              07-111 W i  e r z b n o</w:t>
      </w:r>
    </w:p>
    <w:p w14:paraId="3110F45A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</w:p>
    <w:p w14:paraId="727AEF71" w14:textId="77777777" w:rsidR="00310FCD" w:rsidRPr="00310FCD" w:rsidRDefault="00310FCD" w:rsidP="00310FCD">
      <w:pPr>
        <w:suppressAutoHyphens/>
        <w:spacing w:after="0" w:line="240" w:lineRule="auto"/>
        <w:jc w:val="center"/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30"/>
          <w:szCs w:val="30"/>
          <w:lang w:eastAsia="zh-CN" w:bidi="hi-IN"/>
        </w:rPr>
        <w:t>OFERTA CENOWA</w:t>
      </w:r>
    </w:p>
    <w:p w14:paraId="7140BE94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Odpowiadając na zaproszenie do złożenia oferty cenowej na zadanie o wartości poniżej</w:t>
      </w:r>
    </w:p>
    <w:p w14:paraId="3FE5E845" w14:textId="6F84D5E7" w:rsidR="006957FA" w:rsidRPr="006957FA" w:rsidRDefault="00310FCD" w:rsidP="006957FA">
      <w:pPr>
        <w:rPr>
          <w:rFonts w:ascii="Times New Roman" w:eastAsia="NSimSun" w:hAnsi="Times New Roman" w:cs="Arial"/>
          <w:strike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130 000 złotych pn.: </w:t>
      </w:r>
    </w:p>
    <w:p w14:paraId="4CC8E330" w14:textId="676F6815" w:rsidR="00761697" w:rsidRPr="00BD4EAF" w:rsidRDefault="00761697" w:rsidP="00761697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1. Dostawę ok. </w:t>
      </w:r>
      <w:r w:rsidR="00CC0FF5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1200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 ton żwiru (pospółki drogowej) z wbudowaniem równiarką w istniejącą nawierzchnię:</w:t>
      </w:r>
    </w:p>
    <w:p w14:paraId="51C08F50" w14:textId="61E02C09" w:rsidR="00761697" w:rsidRPr="00BD4EAF" w:rsidRDefault="00761697" w:rsidP="00761697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 xml:space="preserve">2. Dostawę ok. </w:t>
      </w:r>
      <w:r w:rsidR="00CC0FF5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3</w:t>
      </w:r>
      <w:r w:rsidRPr="00BD4EAF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00 ton kruszywa łamanego dolomitowego lub wapiennego o granulacji                    od 0-31,5 mm z rozplantowaniem;</w:t>
      </w:r>
    </w:p>
    <w:p w14:paraId="06BB2897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5510DDFB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  <w:t>1.</w:t>
      </w: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Oferuję wykonanie zadania będącego przedmiotem zamówienia, zgodnie z wymogami opisu</w:t>
      </w:r>
    </w:p>
    <w:p w14:paraId="0320B7B6" w14:textId="131857E3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przedmiotu zamówienia, za kwotę w wysokości.</w:t>
      </w:r>
    </w:p>
    <w:p w14:paraId="16B4AD27" w14:textId="7D2623FD" w:rsidR="00761697" w:rsidRPr="00761697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eastAsia="NSimSun" w:cs="Arial"/>
          <w:b/>
          <w:bCs/>
          <w:kern w:val="2"/>
          <w:lang w:eastAsia="zh-CN" w:bidi="hi-IN"/>
        </w:rPr>
      </w:pPr>
      <w:r w:rsidRPr="00761697">
        <w:rPr>
          <w:rFonts w:eastAsia="NSimSun" w:cs="Arial"/>
          <w:b/>
          <w:bCs/>
          <w:kern w:val="2"/>
          <w:lang w:eastAsia="zh-CN" w:bidi="hi-IN"/>
        </w:rPr>
        <w:t>Dostawa wraz z rozplantowaniem równiarką 1 tony żwiru (z frakcją kamienistą pomiędzy 10 – 50 %)</w:t>
      </w:r>
    </w:p>
    <w:p w14:paraId="1E61A2B4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22AB9627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2BAC29F0" w14:textId="77777777" w:rsidR="002B5095" w:rsidRPr="00761697" w:rsidRDefault="002B5095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4B8AA8D1" w14:textId="2D0E2B57" w:rsidR="00761697" w:rsidRDefault="002B5095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</w:t>
      </w:r>
      <w:r w:rsidRPr="00761697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(słownie: …………………………………………………………………….)</w:t>
      </w:r>
    </w:p>
    <w:p w14:paraId="226BA338" w14:textId="1DCB9681" w:rsidR="00761697" w:rsidRPr="002B5095" w:rsidRDefault="00761697" w:rsidP="00761697">
      <w:pPr>
        <w:pStyle w:val="Akapitzlist"/>
        <w:numPr>
          <w:ilvl w:val="0"/>
          <w:numId w:val="23"/>
        </w:numPr>
        <w:suppressAutoHyphens/>
        <w:jc w:val="both"/>
        <w:rPr>
          <w:rFonts w:eastAsia="NSimSun" w:cs="Arial"/>
          <w:b/>
          <w:bCs/>
          <w:kern w:val="2"/>
          <w:lang w:eastAsia="zh-CN" w:bidi="hi-IN"/>
        </w:rPr>
      </w:pPr>
      <w:r w:rsidRPr="002B5095">
        <w:rPr>
          <w:rFonts w:eastAsia="NSimSun" w:cs="Arial"/>
          <w:b/>
          <w:bCs/>
          <w:kern w:val="2"/>
          <w:lang w:eastAsia="zh-CN" w:bidi="hi-IN"/>
        </w:rPr>
        <w:t>dostawa 1 tony kruszywa łamanego dolomitowego lub wapiennego o granulacji od 0-31.5 mm z rozplantowaniem</w:t>
      </w:r>
    </w:p>
    <w:p w14:paraId="261CCC65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netto:............zł (słownie:…………………………………………………….)</w:t>
      </w:r>
    </w:p>
    <w:p w14:paraId="7CEC4218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podatek VAT....% tj. …….zł (słownie: ……………………………………...)</w:t>
      </w:r>
    </w:p>
    <w:p w14:paraId="27A2323E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Razem brutto: ………………………….zł</w:t>
      </w:r>
    </w:p>
    <w:p w14:paraId="61E46F74" w14:textId="77777777" w:rsidR="00761697" w:rsidRPr="00761697" w:rsidRDefault="00761697" w:rsidP="002B5095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  <w:r w:rsidRPr="00761697">
        <w:rPr>
          <w:rFonts w:eastAsia="NSimSun" w:cs="Arial"/>
          <w:kern w:val="2"/>
          <w:lang w:eastAsia="zh-CN" w:bidi="hi-IN"/>
        </w:rPr>
        <w:t>(słownie: …………………………………………………………………….)</w:t>
      </w:r>
    </w:p>
    <w:p w14:paraId="129C8685" w14:textId="75FDD68D" w:rsidR="00761697" w:rsidRPr="00761697" w:rsidRDefault="00761697" w:rsidP="00761697">
      <w:pPr>
        <w:pStyle w:val="Akapitzlist"/>
        <w:suppressAutoHyphens/>
        <w:jc w:val="both"/>
        <w:rPr>
          <w:rFonts w:eastAsia="NSimSun" w:cs="Arial"/>
          <w:kern w:val="2"/>
          <w:lang w:eastAsia="zh-CN" w:bidi="hi-IN"/>
        </w:rPr>
      </w:pPr>
    </w:p>
    <w:p w14:paraId="0D708703" w14:textId="70A5C461" w:rsidR="00310FCD" w:rsidRPr="00761697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</w:pPr>
      <w:r w:rsidRPr="00761697">
        <w:rPr>
          <w:rFonts w:ascii="Times New Roman" w:eastAsia="NSimSun" w:hAnsi="Times New Roman" w:cs="Arial"/>
          <w:b/>
          <w:bCs/>
          <w:kern w:val="2"/>
          <w:sz w:val="24"/>
          <w:szCs w:val="24"/>
          <w:u w:val="single"/>
          <w:lang w:eastAsia="zh-CN" w:bidi="hi-IN"/>
        </w:rPr>
        <w:t>Oświadczam, że oferowana cena zawiera wszystkie koszty niezbędne do wykonania zamówienia.</w:t>
      </w:r>
    </w:p>
    <w:p w14:paraId="30F837F0" w14:textId="77777777" w:rsidR="00310FCD" w:rsidRPr="00310FCD" w:rsidRDefault="00310FCD" w:rsidP="00310FCD">
      <w:pPr>
        <w:suppressAutoHyphens/>
        <w:spacing w:after="0" w:line="240" w:lineRule="auto"/>
        <w:jc w:val="both"/>
        <w:rPr>
          <w:rFonts w:ascii="Times New Roman" w:eastAsia="NSimSun" w:hAnsi="Times New Roman" w:cs="Arial"/>
          <w:b/>
          <w:bCs/>
          <w:kern w:val="2"/>
          <w:sz w:val="24"/>
          <w:szCs w:val="24"/>
          <w:lang w:eastAsia="zh-CN" w:bidi="hi-IN"/>
        </w:rPr>
      </w:pPr>
    </w:p>
    <w:p w14:paraId="3D86AE5B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lastRenderedPageBreak/>
        <w:t>2.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Oferuje wykonanie zamówienia zgodnie z wymogami Zamawiającego:</w:t>
      </w:r>
    </w:p>
    <w:p w14:paraId="72DBAD6D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wykonania zamówienia*…………………………………………………………………..</w:t>
      </w:r>
    </w:p>
    <w:p w14:paraId="70991CAA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termin płatności*………………………………………………………………………………….</w:t>
      </w:r>
    </w:p>
    <w:p w14:paraId="3CED9F84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warunki gwarancji*……………………………………………………………………………….</w:t>
      </w:r>
    </w:p>
    <w:p w14:paraId="030D6B3D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- inne warunki realizacji zamówienia*……………………………………………………………..</w:t>
      </w:r>
    </w:p>
    <w:p w14:paraId="69CBB867" w14:textId="77777777" w:rsid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34D7C64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3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 Oświadczam, że posiadam uprawnienia do wykonywania działalności objętej Zamówieniem,</w:t>
      </w:r>
    </w:p>
    <w:p w14:paraId="54DF21DC" w14:textId="77777777" w:rsidR="00310FCD" w:rsidRPr="00310FCD" w:rsidRDefault="00310FCD" w:rsidP="00310FCD">
      <w:pPr>
        <w:suppressAutoHyphens/>
        <w:spacing w:after="0" w:line="276" w:lineRule="auto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niezbędną wiedzę, doświadczenie i potencjał techniczny, dysponuję osobami zdolnymi do</w:t>
      </w:r>
    </w:p>
    <w:p w14:paraId="0F22D402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wykonania zamówienia, a także znajduję się w sytuacji ekonomicznej i finansowej zapewniającej</w:t>
      </w:r>
    </w:p>
    <w:p w14:paraId="462C1775" w14:textId="77777777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wykonanie zamówienia.</w:t>
      </w:r>
    </w:p>
    <w:p w14:paraId="0714D4CE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248CCF54" w14:textId="2D43E768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4.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 xml:space="preserve"> Oświadczam, że zawarte w zaproszeniu do złożenia oferty cenowej warunki akceptuję</w:t>
      </w:r>
    </w:p>
    <w:p w14:paraId="48FA8B9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i zobowiązuję się w przypadku przejęcia mojej propozycji do zawarcia umowy na ww. warunkach,</w:t>
      </w:r>
    </w:p>
    <w:p w14:paraId="4ECA74BA" w14:textId="2E09CEDA" w:rsid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w miejscu i terminie wyznaczonym przez Zleceniodawc</w:t>
      </w:r>
      <w:r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ę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.</w:t>
      </w:r>
    </w:p>
    <w:p w14:paraId="0F7135FA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</w:p>
    <w:p w14:paraId="47ECDEFC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b/>
          <w:bCs/>
          <w:kern w:val="2"/>
          <w:sz w:val="24"/>
          <w:szCs w:val="21"/>
          <w:lang w:eastAsia="zh-CN" w:bidi="hi-IN"/>
        </w:rPr>
        <w:t>5.</w:t>
      </w: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** wypełniłem obowiązki informacyjne przewidziane w art. 13 lub 14 RODO wobec osób</w:t>
      </w:r>
    </w:p>
    <w:p w14:paraId="65333419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fizycznych, od których dane osobowe bezpośrednio lub pośrednio pozyskałem w celu ubiegania</w:t>
      </w:r>
    </w:p>
    <w:p w14:paraId="78629904" w14:textId="77777777" w:rsidR="00310FCD" w:rsidRPr="00310FCD" w:rsidRDefault="00310FCD" w:rsidP="00761697">
      <w:pPr>
        <w:suppressAutoHyphens/>
        <w:spacing w:after="0" w:line="276" w:lineRule="auto"/>
        <w:jc w:val="both"/>
        <w:rPr>
          <w:rFonts w:ascii="Liberation Serif" w:eastAsia="NSimSun" w:hAnsi="Liberation Serif" w:cs="Mangal" w:hint="eastAsia"/>
          <w:kern w:val="2"/>
          <w:sz w:val="24"/>
          <w:szCs w:val="21"/>
          <w:lang w:eastAsia="zh-CN" w:bidi="hi-IN"/>
        </w:rPr>
      </w:pPr>
      <w:r w:rsidRPr="00310FCD">
        <w:rPr>
          <w:rFonts w:ascii="Liberation Serif" w:eastAsia="NSimSun" w:hAnsi="Liberation Serif" w:cs="Mangal"/>
          <w:kern w:val="2"/>
          <w:sz w:val="24"/>
          <w:szCs w:val="21"/>
          <w:lang w:eastAsia="zh-CN" w:bidi="hi-IN"/>
        </w:rPr>
        <w:t>się o udzielenie zamówienia publicznego w niniejszym postępowaniu.</w:t>
      </w:r>
    </w:p>
    <w:p w14:paraId="79952AE8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A9BFB3E" w14:textId="77777777" w:rsidR="00310FCD" w:rsidRPr="00310FCD" w:rsidRDefault="00310FCD" w:rsidP="00310FCD">
      <w:pPr>
        <w:suppressAutoHyphens/>
        <w:spacing w:after="0" w:line="276" w:lineRule="auto"/>
        <w:jc w:val="both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60640481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780DA77F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EDF9CC9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* wpisać właściwe</w:t>
      </w:r>
    </w:p>
    <w:p w14:paraId="238EA95B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** Rozporządzenie Parlamentu Europejskiego i Rady (UE) 2016/679 z dnia 27 kwietnia 2016 r. w sprawie ochrony osób fizycznych w związku z przetwarzaniem danych osobowych i w sprawie swobodnego przepływu takich danych oraz uchylenia dyrektywy 95/46/WE (ogólne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rozporządz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. o ochronie danych) (Dz. </w:t>
      </w:r>
      <w:proofErr w:type="spellStart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>Urz</w:t>
      </w:r>
      <w:proofErr w:type="spellEnd"/>
      <w:r w:rsidRPr="00310FCD"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  <w:t xml:space="preserve"> UE L 119z 04.05.2016, str. 1).</w:t>
      </w:r>
    </w:p>
    <w:p w14:paraId="3303D5D6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18"/>
          <w:szCs w:val="18"/>
          <w:lang w:eastAsia="zh-CN" w:bidi="hi-IN"/>
        </w:rPr>
      </w:pPr>
    </w:p>
    <w:p w14:paraId="352F3B0D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4E1BDC9A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</w:t>
      </w:r>
    </w:p>
    <w:p w14:paraId="6FF9200F" w14:textId="495146F4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</w:t>
      </w:r>
    </w:p>
    <w:p w14:paraId="434FE472" w14:textId="77777777" w:rsid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258EC27" w14:textId="77777777" w:rsidR="002B5095" w:rsidRDefault="002B5095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33CD095C" w14:textId="77777777" w:rsidR="007678A7" w:rsidRPr="00310FCD" w:rsidRDefault="007678A7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</w:p>
    <w:p w14:paraId="6AFBD323" w14:textId="77777777" w:rsidR="00310FCD" w:rsidRPr="00310FCD" w:rsidRDefault="00310FCD" w:rsidP="00310FCD">
      <w:pPr>
        <w:suppressAutoHyphens/>
        <w:spacing w:after="0" w:line="240" w:lineRule="auto"/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…………………………………………</w:t>
      </w:r>
    </w:p>
    <w:p w14:paraId="0FB7F37A" w14:textId="1DEAD13F" w:rsidR="002C62F1" w:rsidRPr="002C62F1" w:rsidRDefault="00310FCD" w:rsidP="00310FCD">
      <w:pPr>
        <w:rPr>
          <w:lang w:bidi="hi-IN"/>
        </w:rPr>
      </w:pPr>
      <w:r w:rsidRPr="00310FCD"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 xml:space="preserve">                                                                                                 Data, podpis i pieczątk</w:t>
      </w:r>
      <w:r>
        <w:rPr>
          <w:rFonts w:ascii="Times New Roman" w:eastAsia="NSimSun" w:hAnsi="Times New Roman" w:cs="Arial"/>
          <w:kern w:val="2"/>
          <w:sz w:val="24"/>
          <w:szCs w:val="24"/>
          <w:lang w:eastAsia="zh-CN" w:bidi="hi-IN"/>
        </w:rPr>
        <w:t>a</w:t>
      </w:r>
    </w:p>
    <w:sectPr w:rsidR="002C62F1" w:rsidRPr="002C62F1" w:rsidSect="00391A4E">
      <w:headerReference w:type="default" r:id="rId8"/>
      <w:footerReference w:type="default" r:id="rId9"/>
      <w:pgSz w:w="11906" w:h="16838"/>
      <w:pgMar w:top="709" w:right="991" w:bottom="993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D55C72" w14:textId="77777777" w:rsidR="00391A4E" w:rsidRDefault="00391A4E" w:rsidP="00DD23D5">
      <w:pPr>
        <w:spacing w:after="0" w:line="240" w:lineRule="auto"/>
      </w:pPr>
      <w:r>
        <w:separator/>
      </w:r>
    </w:p>
  </w:endnote>
  <w:endnote w:type="continuationSeparator" w:id="0">
    <w:p w14:paraId="73458BDE" w14:textId="77777777" w:rsidR="00391A4E" w:rsidRDefault="00391A4E" w:rsidP="00DD23D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Liberation Serif">
    <w:altName w:val="Times New Roman"/>
    <w:charset w:val="EE"/>
    <w:family w:val="roman"/>
    <w:pitch w:val="variable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0BEFB" w14:textId="5FB83701" w:rsidR="00F91E2E" w:rsidRPr="00136E9A" w:rsidRDefault="00F91E2E" w:rsidP="00F91E2E">
    <w:pPr>
      <w:spacing w:after="200" w:line="276" w:lineRule="auto"/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1312" behindDoc="0" locked="0" layoutInCell="1" allowOverlap="1" wp14:anchorId="39230671" wp14:editId="5143F444">
              <wp:simplePos x="0" y="0"/>
              <wp:positionH relativeFrom="page">
                <wp:align>center</wp:align>
              </wp:positionH>
              <wp:positionV relativeFrom="paragraph">
                <wp:posOffset>193344</wp:posOffset>
              </wp:positionV>
              <wp:extent cx="4777105" cy="0"/>
              <wp:effectExtent l="0" t="19050" r="23495" b="19050"/>
              <wp:wrapNone/>
              <wp:docPr id="3" name="Łącznik prosty ze strzałką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type w14:anchorId="52C8E20A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3" o:spid="_x0000_s1026" type="#_x0000_t32" style="position:absolute;margin-left:0;margin-top:15.2pt;width:376.15pt;height:0;z-index:251661312;visibility:visible;mso-wrap-style:square;mso-width-percent:0;mso-height-percent:0;mso-wrap-distance-left:9pt;mso-wrap-distance-top:-3e-5mm;mso-wrap-distance-right:9pt;mso-wrap-distance-bottom:-3e-5mm;mso-position-horizontal:center;mso-position-horizontal-relative:page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" strokecolor="#548dd4" strokeweight="3pt">
              <w10:wrap anchorx="page"/>
            </v:shape>
          </w:pict>
        </mc:Fallback>
      </mc:AlternateContent>
    </w:r>
  </w:p>
  <w:p w14:paraId="342B5802" w14:textId="204F3CDB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>
      <w:rPr>
        <w:rFonts w:ascii="Times New Roman" w:hAnsi="Times New Roman"/>
        <w:sz w:val="20"/>
        <w:szCs w:val="20"/>
      </w:rPr>
      <w:t xml:space="preserve">Urząd Gminy w </w:t>
    </w:r>
    <w:r w:rsidRPr="00136E9A">
      <w:rPr>
        <w:rFonts w:ascii="Times New Roman" w:hAnsi="Times New Roman"/>
        <w:sz w:val="20"/>
        <w:szCs w:val="20"/>
      </w:rPr>
      <w:t>Wierzbn</w:t>
    </w:r>
    <w:r>
      <w:rPr>
        <w:rFonts w:ascii="Times New Roman" w:hAnsi="Times New Roman"/>
        <w:sz w:val="20"/>
        <w:szCs w:val="20"/>
      </w:rPr>
      <w:t>ie, Wierzbno</w:t>
    </w:r>
    <w:r w:rsidRPr="00136E9A">
      <w:rPr>
        <w:rFonts w:ascii="Times New Roman" w:hAnsi="Times New Roman"/>
        <w:sz w:val="20"/>
        <w:szCs w:val="20"/>
      </w:rPr>
      <w:t xml:space="preserve"> 90, 07-111 Wierzbno</w:t>
    </w:r>
  </w:p>
  <w:p w14:paraId="7DDC20BC" w14:textId="77777777" w:rsidR="00F91E2E" w:rsidRPr="00136E9A" w:rsidRDefault="00F91E2E" w:rsidP="00F91E2E">
    <w:pPr>
      <w:pStyle w:val="Nagwek"/>
      <w:jc w:val="center"/>
      <w:rPr>
        <w:rFonts w:ascii="Times New Roman" w:hAnsi="Times New Roman"/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tel. 25 793 44 95, </w:t>
    </w:r>
  </w:p>
  <w:p w14:paraId="00E0CE9A" w14:textId="77777777" w:rsidR="00F91E2E" w:rsidRPr="009D42EC" w:rsidRDefault="00F91E2E" w:rsidP="00F91E2E">
    <w:pPr>
      <w:pStyle w:val="Stopka"/>
      <w:jc w:val="center"/>
      <w:rPr>
        <w:sz w:val="20"/>
        <w:szCs w:val="20"/>
      </w:rPr>
    </w:pPr>
    <w:r w:rsidRPr="00136E9A">
      <w:rPr>
        <w:rFonts w:ascii="Times New Roman" w:hAnsi="Times New Roman"/>
        <w:sz w:val="20"/>
        <w:szCs w:val="20"/>
      </w:rPr>
      <w:t xml:space="preserve">e-mail: </w:t>
    </w:r>
    <w:hyperlink r:id="rId1" w:history="1">
      <w:r w:rsidRPr="00A7282F">
        <w:rPr>
          <w:rStyle w:val="Hipercze"/>
          <w:rFonts w:ascii="Times New Roman" w:hAnsi="Times New Roman"/>
          <w:sz w:val="20"/>
          <w:szCs w:val="20"/>
        </w:rPr>
        <w:t>ug@gminawierzbno.pl</w:t>
      </w:r>
    </w:hyperlink>
    <w:r w:rsidRPr="00136E9A">
      <w:rPr>
        <w:rFonts w:ascii="Times New Roman" w:hAnsi="Times New Roman"/>
        <w:sz w:val="20"/>
        <w:szCs w:val="20"/>
      </w:rPr>
      <w:t xml:space="preserve">, </w:t>
    </w:r>
    <w:hyperlink r:id="rId2" w:history="1">
      <w:r w:rsidRPr="00136E9A">
        <w:rPr>
          <w:rStyle w:val="Hipercze"/>
          <w:rFonts w:ascii="Times New Roman" w:hAnsi="Times New Roman"/>
          <w:sz w:val="20"/>
          <w:szCs w:val="20"/>
        </w:rPr>
        <w:t>www.gminawierzbno.pl</w:t>
      </w:r>
    </w:hyperlink>
    <w:r>
      <w:rPr>
        <w:noProof/>
      </w:rPr>
      <mc:AlternateContent>
        <mc:Choice Requires="wps">
          <w:drawing>
            <wp:anchor distT="4294967295" distB="4294967295" distL="114300" distR="114300" simplePos="0" relativeHeight="251659264" behindDoc="0" locked="0" layoutInCell="1" allowOverlap="1" wp14:anchorId="4B6298A0" wp14:editId="20861230">
              <wp:simplePos x="0" y="0"/>
              <wp:positionH relativeFrom="column">
                <wp:align>center</wp:align>
              </wp:positionH>
              <wp:positionV relativeFrom="paragraph">
                <wp:posOffset>9702799</wp:posOffset>
              </wp:positionV>
              <wp:extent cx="4777105" cy="0"/>
              <wp:effectExtent l="0" t="19050" r="4445" b="0"/>
              <wp:wrapNone/>
              <wp:docPr id="2" name="Łącznik prosty ze strzałką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4F81BD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du="http://schemas.microsoft.com/office/word/2023/wordml/word16du">
          <w:pict>
            <v:shape w14:anchorId="00563DBF" id="Łącznik prosty ze strzałką 2" o:spid="_x0000_s1026" type="#_x0000_t32" style="position:absolute;margin-left:0;margin-top:764pt;width:376.15pt;height:0;z-index:251659264;visibility:visible;mso-wrap-style:square;mso-width-percent:0;mso-height-percent:0;mso-wrap-distance-left:9pt;mso-wrap-distance-top:-3e-5mm;mso-wrap-distance-right:9pt;mso-wrap-distance-bottom:-3e-5mm;mso-position-horizontal:center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" strokecolor="#4f81bd" strokeweight="3pt"/>
          </w:pict>
        </mc:Fallback>
      </mc:AlternateContent>
    </w:r>
  </w:p>
  <w:p w14:paraId="28910D9B" w14:textId="77777777" w:rsidR="00F91E2E" w:rsidRDefault="00F91E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ADC5C65" w14:textId="77777777" w:rsidR="00391A4E" w:rsidRDefault="00391A4E" w:rsidP="00DD23D5">
      <w:pPr>
        <w:spacing w:after="0" w:line="240" w:lineRule="auto"/>
      </w:pPr>
      <w:r>
        <w:separator/>
      </w:r>
    </w:p>
  </w:footnote>
  <w:footnote w:type="continuationSeparator" w:id="0">
    <w:p w14:paraId="36987B99" w14:textId="77777777" w:rsidR="00391A4E" w:rsidRDefault="00391A4E" w:rsidP="00DD23D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0C6CE1" w14:textId="13F14CBA" w:rsidR="00F91E2E" w:rsidRDefault="00F91E2E" w:rsidP="00F91E2E">
    <w:pPr>
      <w:pStyle w:val="Nagwek"/>
      <w:rPr>
        <w:rFonts w:ascii="Times New Roman" w:hAnsi="Times New Roman"/>
        <w:b/>
        <w:sz w:val="32"/>
      </w:rPr>
    </w:pPr>
    <w:r w:rsidRPr="00F03426">
      <w:rPr>
        <w:noProof/>
        <w:lang w:eastAsia="pl-PL"/>
      </w:rPr>
      <w:drawing>
        <wp:inline distT="0" distB="0" distL="0" distR="0" wp14:anchorId="6B230779" wp14:editId="1F62BF68">
          <wp:extent cx="755650" cy="755650"/>
          <wp:effectExtent l="0" t="0" r="0" b="0"/>
          <wp:docPr id="23" name="Obraz 2" descr="POL_gmina_Wierzbno_CO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" descr="POL_gmina_Wierzbno_CO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650" cy="7556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ascii="Times New Roman" w:hAnsi="Times New Roman"/>
        <w:b/>
        <w:sz w:val="32"/>
      </w:rPr>
      <w:t xml:space="preserve">                               GMINA</w:t>
    </w:r>
    <w:r w:rsidRPr="00DD21D8">
      <w:rPr>
        <w:rFonts w:ascii="Times New Roman" w:hAnsi="Times New Roman"/>
        <w:b/>
        <w:sz w:val="32"/>
      </w:rPr>
      <w:t xml:space="preserve"> WIERZBNO</w:t>
    </w:r>
  </w:p>
  <w:p w14:paraId="2B193BDC" w14:textId="1202B229" w:rsidR="00F91E2E" w:rsidRPr="00DD21D8" w:rsidRDefault="00761697" w:rsidP="00F91E2E">
    <w:pPr>
      <w:pStyle w:val="Nagwek"/>
      <w:rPr>
        <w:rFonts w:ascii="Times New Roman" w:hAnsi="Times New Roman"/>
        <w:b/>
        <w:sz w:val="32"/>
      </w:rPr>
    </w:pPr>
    <w:r>
      <w:rPr>
        <w:noProof/>
      </w:rPr>
      <mc:AlternateContent>
        <mc:Choice Requires="wps">
          <w:drawing>
            <wp:anchor distT="4294967295" distB="4294967295" distL="114300" distR="114300" simplePos="0" relativeHeight="251663360" behindDoc="0" locked="0" layoutInCell="1" allowOverlap="1" wp14:anchorId="5906DB57" wp14:editId="56F1990F">
              <wp:simplePos x="0" y="0"/>
              <wp:positionH relativeFrom="column">
                <wp:posOffset>866471</wp:posOffset>
              </wp:positionH>
              <wp:positionV relativeFrom="paragraph">
                <wp:posOffset>116592</wp:posOffset>
              </wp:positionV>
              <wp:extent cx="4777105" cy="0"/>
              <wp:effectExtent l="0" t="19050" r="4445" b="0"/>
              <wp:wrapNone/>
              <wp:docPr id="4" name="Łącznik prosty ze strzałką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4777105" cy="0"/>
                      </a:xfrm>
                      <a:prstGeom prst="straightConnector1">
                        <a:avLst/>
                      </a:prstGeom>
                      <a:noFill/>
                      <a:ln w="38100">
                        <a:solidFill>
                          <a:srgbClr val="548DD4"/>
                        </a:solidFill>
                        <a:round/>
                        <a:headEnd/>
                        <a:tailEnd/>
                      </a:ln>
                      <a:effectLst/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A22EDCC" id="_x0000_t32" coordsize="21600,21600" o:spt="32" o:oned="t" path="m,l21600,21600e" filled="f">
              <v:path arrowok="t" fillok="f" o:connecttype="none"/>
              <o:lock v:ext="edit" shapetype="t"/>
            </v:shapetype>
            <v:shape id="Łącznik prosty ze strzałką 4" o:spid="_x0000_s1026" type="#_x0000_t32" style="position:absolute;margin-left:68.25pt;margin-top:9.2pt;width:376.15pt;height:0;z-index:25166336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" strokecolor="#548dd4" strokeweight="3pt"/>
          </w:pict>
        </mc:Fallback>
      </mc:AlternateContent>
    </w:r>
  </w:p>
  <w:p w14:paraId="63A18C19" w14:textId="77777777" w:rsidR="00761697" w:rsidRDefault="00761697">
    <w:pPr>
      <w:pStyle w:val="Nagwek"/>
    </w:pPr>
  </w:p>
  <w:p w14:paraId="55DA38D6" w14:textId="0A217A3F" w:rsidR="00F91E2E" w:rsidRPr="00761697" w:rsidRDefault="00761697">
    <w:pPr>
      <w:pStyle w:val="Nagwek"/>
      <w:rPr>
        <w:rFonts w:ascii="Times New Roman" w:hAnsi="Times New Roman"/>
        <w:sz w:val="24"/>
        <w:szCs w:val="24"/>
      </w:rPr>
    </w:pPr>
    <w:r w:rsidRPr="00761697">
      <w:rPr>
        <w:rFonts w:ascii="Times New Roman" w:hAnsi="Times New Roman"/>
        <w:sz w:val="24"/>
        <w:szCs w:val="24"/>
      </w:rPr>
      <w:t>IZP.271.</w:t>
    </w:r>
    <w:r w:rsidR="00CC0FF5">
      <w:rPr>
        <w:rFonts w:ascii="Times New Roman" w:hAnsi="Times New Roman"/>
        <w:sz w:val="24"/>
        <w:szCs w:val="24"/>
      </w:rPr>
      <w:t>2.1.2024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714DDC"/>
    <w:multiLevelType w:val="hybridMultilevel"/>
    <w:tmpl w:val="EE863CF2"/>
    <w:lvl w:ilvl="0" w:tplc="9E62A284">
      <w:start w:val="2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E90178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22AD472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DAF43AF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CF00E04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F8EE82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E0E15AA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94BC9AFC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210EC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0AC558A2"/>
    <w:multiLevelType w:val="hybridMultilevel"/>
    <w:tmpl w:val="3D72B2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357B21"/>
    <w:multiLevelType w:val="hybridMultilevel"/>
    <w:tmpl w:val="62A8419A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867912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7F7117B"/>
    <w:multiLevelType w:val="hybridMultilevel"/>
    <w:tmpl w:val="7E0647E8"/>
    <w:lvl w:ilvl="0" w:tplc="23F4A334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948089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AD6FAD6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656506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FE0DB6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9DF07796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F483884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8C60A34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8504641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18077539"/>
    <w:multiLevelType w:val="hybridMultilevel"/>
    <w:tmpl w:val="BBFAE032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E7D640D"/>
    <w:multiLevelType w:val="hybridMultilevel"/>
    <w:tmpl w:val="B04A760A"/>
    <w:lvl w:ilvl="0" w:tplc="B76A0606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81A370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E7BA6E4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888992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11262E7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DD3E184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FE6C1B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D4AA1C4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94616CE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7" w15:restartNumberingAfterBreak="0">
    <w:nsid w:val="1F554478"/>
    <w:multiLevelType w:val="hybridMultilevel"/>
    <w:tmpl w:val="CA8846F4"/>
    <w:lvl w:ilvl="0" w:tplc="876C9F08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7EAC042">
      <w:start w:val="1"/>
      <w:numFmt w:val="decimal"/>
      <w:lvlText w:val="%2)"/>
      <w:lvlJc w:val="left"/>
      <w:pPr>
        <w:ind w:left="787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295C1E4C">
      <w:start w:val="1"/>
      <w:numFmt w:val="lowerRoman"/>
      <w:lvlText w:val="%3"/>
      <w:lvlJc w:val="left"/>
      <w:pPr>
        <w:ind w:left="15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524DB9C">
      <w:start w:val="1"/>
      <w:numFmt w:val="decimal"/>
      <w:lvlText w:val="%4"/>
      <w:lvlJc w:val="left"/>
      <w:pPr>
        <w:ind w:left="22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660C60">
      <w:start w:val="1"/>
      <w:numFmt w:val="lowerLetter"/>
      <w:lvlText w:val="%5"/>
      <w:lvlJc w:val="left"/>
      <w:pPr>
        <w:ind w:left="294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2BDAAC80">
      <w:start w:val="1"/>
      <w:numFmt w:val="lowerRoman"/>
      <w:lvlText w:val="%6"/>
      <w:lvlJc w:val="left"/>
      <w:pPr>
        <w:ind w:left="366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4858CF16">
      <w:start w:val="1"/>
      <w:numFmt w:val="decimal"/>
      <w:lvlText w:val="%7"/>
      <w:lvlJc w:val="left"/>
      <w:pPr>
        <w:ind w:left="438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2ABCB64E">
      <w:start w:val="1"/>
      <w:numFmt w:val="lowerLetter"/>
      <w:lvlText w:val="%8"/>
      <w:lvlJc w:val="left"/>
      <w:pPr>
        <w:ind w:left="510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19ECD9E">
      <w:start w:val="1"/>
      <w:numFmt w:val="lowerRoman"/>
      <w:lvlText w:val="%9"/>
      <w:lvlJc w:val="left"/>
      <w:pPr>
        <w:ind w:left="5827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8" w15:restartNumberingAfterBreak="0">
    <w:nsid w:val="250560C3"/>
    <w:multiLevelType w:val="hybridMultilevel"/>
    <w:tmpl w:val="0B3C385E"/>
    <w:lvl w:ilvl="0" w:tplc="B706F6B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CDA82C1E">
      <w:start w:val="1"/>
      <w:numFmt w:val="decimal"/>
      <w:lvlText w:val="%2)"/>
      <w:lvlJc w:val="left"/>
      <w:pPr>
        <w:ind w:left="106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DFA13D2">
      <w:start w:val="1"/>
      <w:numFmt w:val="lowerRoman"/>
      <w:lvlText w:val="%3"/>
      <w:lvlJc w:val="left"/>
      <w:pPr>
        <w:ind w:left="14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C9149D02">
      <w:start w:val="1"/>
      <w:numFmt w:val="decimal"/>
      <w:lvlText w:val="%4"/>
      <w:lvlJc w:val="left"/>
      <w:pPr>
        <w:ind w:left="21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D5628CFE">
      <w:start w:val="1"/>
      <w:numFmt w:val="lowerLetter"/>
      <w:lvlText w:val="%5"/>
      <w:lvlJc w:val="left"/>
      <w:pPr>
        <w:ind w:left="28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5020C88">
      <w:start w:val="1"/>
      <w:numFmt w:val="lowerRoman"/>
      <w:lvlText w:val="%6"/>
      <w:lvlJc w:val="left"/>
      <w:pPr>
        <w:ind w:left="36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8463EB2">
      <w:start w:val="1"/>
      <w:numFmt w:val="decimal"/>
      <w:lvlText w:val="%7"/>
      <w:lvlJc w:val="left"/>
      <w:pPr>
        <w:ind w:left="43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C06890A">
      <w:start w:val="1"/>
      <w:numFmt w:val="lowerLetter"/>
      <w:lvlText w:val="%8"/>
      <w:lvlJc w:val="left"/>
      <w:pPr>
        <w:ind w:left="50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95A89E0">
      <w:start w:val="1"/>
      <w:numFmt w:val="lowerRoman"/>
      <w:lvlText w:val="%9"/>
      <w:lvlJc w:val="left"/>
      <w:pPr>
        <w:ind w:left="57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9" w15:restartNumberingAfterBreak="0">
    <w:nsid w:val="26425956"/>
    <w:multiLevelType w:val="hybridMultilevel"/>
    <w:tmpl w:val="6DEC8CEE"/>
    <w:lvl w:ilvl="0" w:tplc="F4AE5F1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D298C10C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61D485B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61819DA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39E45B3C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8F04336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8B87F8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F4E6E270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0546314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0" w15:restartNumberingAfterBreak="0">
    <w:nsid w:val="277E41D0"/>
    <w:multiLevelType w:val="hybridMultilevel"/>
    <w:tmpl w:val="761EC4B4"/>
    <w:lvl w:ilvl="0" w:tplc="A4B42284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23D06434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93F46AF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42AF518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52A214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97E83FA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8CC4A0AE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8920E7E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4BF0A5FC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1" w15:restartNumberingAfterBreak="0">
    <w:nsid w:val="285A41F2"/>
    <w:multiLevelType w:val="hybridMultilevel"/>
    <w:tmpl w:val="2634E0DA"/>
    <w:lvl w:ilvl="0" w:tplc="B59467BE">
      <w:start w:val="1"/>
      <w:numFmt w:val="lowerLetter"/>
      <w:lvlText w:val="%1)"/>
      <w:lvlJc w:val="left"/>
      <w:pPr>
        <w:ind w:left="318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41FE3F22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1A475E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6C30DBC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9FE823D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5D2C60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6CEE9F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E449E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C80AC92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2BFA4794"/>
    <w:multiLevelType w:val="hybridMultilevel"/>
    <w:tmpl w:val="8BB644D4"/>
    <w:lvl w:ilvl="0" w:tplc="F5A67CEC">
      <w:start w:val="1"/>
      <w:numFmt w:val="decimal"/>
      <w:lvlText w:val="%1.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73AE4C2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0A2BBB0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682A190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E604AF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6FC68FB4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91E0A102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7A405D88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3A6DB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3" w15:restartNumberingAfterBreak="0">
    <w:nsid w:val="337E1A03"/>
    <w:multiLevelType w:val="hybridMultilevel"/>
    <w:tmpl w:val="096A9176"/>
    <w:lvl w:ilvl="0" w:tplc="C3982610">
      <w:start w:val="1"/>
      <w:numFmt w:val="decimal"/>
      <w:lvlText w:val="%1."/>
      <w:lvlJc w:val="left"/>
      <w:pPr>
        <w:ind w:left="36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BFE6662">
      <w:start w:val="1"/>
      <w:numFmt w:val="decimal"/>
      <w:lvlText w:val="%2)"/>
      <w:lvlJc w:val="left"/>
      <w:pPr>
        <w:ind w:left="7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A26E0F4">
      <w:start w:val="1"/>
      <w:numFmt w:val="lowerRoman"/>
      <w:lvlText w:val="%3"/>
      <w:lvlJc w:val="left"/>
      <w:pPr>
        <w:ind w:left="14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FE8C324">
      <w:start w:val="1"/>
      <w:numFmt w:val="decimal"/>
      <w:lvlText w:val="%4"/>
      <w:lvlJc w:val="left"/>
      <w:pPr>
        <w:ind w:left="21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ED3A61AE">
      <w:start w:val="1"/>
      <w:numFmt w:val="lowerLetter"/>
      <w:lvlText w:val="%5"/>
      <w:lvlJc w:val="left"/>
      <w:pPr>
        <w:ind w:left="289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B5BA2ED0">
      <w:start w:val="1"/>
      <w:numFmt w:val="lowerRoman"/>
      <w:lvlText w:val="%6"/>
      <w:lvlJc w:val="left"/>
      <w:pPr>
        <w:ind w:left="361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562644D4">
      <w:start w:val="1"/>
      <w:numFmt w:val="decimal"/>
      <w:lvlText w:val="%7"/>
      <w:lvlJc w:val="left"/>
      <w:pPr>
        <w:ind w:left="433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505974">
      <w:start w:val="1"/>
      <w:numFmt w:val="lowerLetter"/>
      <w:lvlText w:val="%8"/>
      <w:lvlJc w:val="left"/>
      <w:pPr>
        <w:ind w:left="505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1FAC7CEA">
      <w:start w:val="1"/>
      <w:numFmt w:val="lowerRoman"/>
      <w:lvlText w:val="%9"/>
      <w:lvlJc w:val="left"/>
      <w:pPr>
        <w:ind w:left="5772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4" w15:restartNumberingAfterBreak="0">
    <w:nsid w:val="378C2DA2"/>
    <w:multiLevelType w:val="hybridMultilevel"/>
    <w:tmpl w:val="5A54CA02"/>
    <w:lvl w:ilvl="0" w:tplc="258EFC42">
      <w:start w:val="1"/>
      <w:numFmt w:val="lowerLetter"/>
      <w:lvlText w:val="%1)"/>
      <w:lvlJc w:val="left"/>
      <w:pPr>
        <w:ind w:left="245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B8C6311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FAF2B9A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18D0647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0F69DE0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0FFED38C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32A66F7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740DD3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AB2C4778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5" w15:restartNumberingAfterBreak="0">
    <w:nsid w:val="3B403C44"/>
    <w:multiLevelType w:val="hybridMultilevel"/>
    <w:tmpl w:val="87C89158"/>
    <w:lvl w:ilvl="0" w:tplc="56B000C8">
      <w:start w:val="1"/>
      <w:numFmt w:val="decimal"/>
      <w:lvlText w:val="%1)"/>
      <w:lvlJc w:val="left"/>
      <w:pPr>
        <w:ind w:left="708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96D63A36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916A59A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9860290C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0F185AD6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6E1398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EB216A8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AF223D84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66B22E52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6" w15:restartNumberingAfterBreak="0">
    <w:nsid w:val="3C721F26"/>
    <w:multiLevelType w:val="hybridMultilevel"/>
    <w:tmpl w:val="1AA0DBA0"/>
    <w:lvl w:ilvl="0" w:tplc="484CF2F0">
      <w:start w:val="2"/>
      <w:numFmt w:val="lowerLetter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0DC6E30">
      <w:start w:val="1"/>
      <w:numFmt w:val="lowerLetter"/>
      <w:lvlText w:val="%2"/>
      <w:lvlJc w:val="left"/>
      <w:pPr>
        <w:ind w:left="10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A4A0672">
      <w:start w:val="1"/>
      <w:numFmt w:val="lowerRoman"/>
      <w:lvlText w:val="%3"/>
      <w:lvlJc w:val="left"/>
      <w:pPr>
        <w:ind w:left="18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AC92DBC4">
      <w:start w:val="1"/>
      <w:numFmt w:val="decimal"/>
      <w:lvlText w:val="%4"/>
      <w:lvlJc w:val="left"/>
      <w:pPr>
        <w:ind w:left="25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240796A">
      <w:start w:val="1"/>
      <w:numFmt w:val="lowerLetter"/>
      <w:lvlText w:val="%5"/>
      <w:lvlJc w:val="left"/>
      <w:pPr>
        <w:ind w:left="324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56C2CE5A">
      <w:start w:val="1"/>
      <w:numFmt w:val="lowerRoman"/>
      <w:lvlText w:val="%6"/>
      <w:lvlJc w:val="left"/>
      <w:pPr>
        <w:ind w:left="396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05C6CC88">
      <w:start w:val="1"/>
      <w:numFmt w:val="decimal"/>
      <w:lvlText w:val="%7"/>
      <w:lvlJc w:val="left"/>
      <w:pPr>
        <w:ind w:left="468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D0AB79E">
      <w:start w:val="1"/>
      <w:numFmt w:val="lowerLetter"/>
      <w:lvlText w:val="%8"/>
      <w:lvlJc w:val="left"/>
      <w:pPr>
        <w:ind w:left="540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9A7AAFF6">
      <w:start w:val="1"/>
      <w:numFmt w:val="lowerRoman"/>
      <w:lvlText w:val="%9"/>
      <w:lvlJc w:val="left"/>
      <w:pPr>
        <w:ind w:left="6129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7" w15:restartNumberingAfterBreak="0">
    <w:nsid w:val="5B8E24F8"/>
    <w:multiLevelType w:val="hybridMultilevel"/>
    <w:tmpl w:val="ED3CB3AA"/>
    <w:lvl w:ilvl="0" w:tplc="06D22356">
      <w:start w:val="1"/>
      <w:numFmt w:val="upperRoman"/>
      <w:lvlText w:val="%1."/>
      <w:lvlJc w:val="left"/>
      <w:pPr>
        <w:ind w:left="1080" w:hanging="720"/>
      </w:pPr>
      <w:rPr>
        <w:rFonts w:hint="default"/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F4F"/>
    <w:multiLevelType w:val="hybridMultilevel"/>
    <w:tmpl w:val="AFEED12E"/>
    <w:lvl w:ilvl="0" w:tplc="46A23594">
      <w:start w:val="3"/>
      <w:numFmt w:val="decimal"/>
      <w:lvlText w:val="%1.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50EE196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5BF67FB8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46D83942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2960C9DE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77289E0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CDD0591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3886EEB6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79C86FB0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9" w15:restartNumberingAfterBreak="0">
    <w:nsid w:val="703C0A1D"/>
    <w:multiLevelType w:val="multilevel"/>
    <w:tmpl w:val="4F1AEB5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20" w15:restartNumberingAfterBreak="0">
    <w:nsid w:val="70425C94"/>
    <w:multiLevelType w:val="hybridMultilevel"/>
    <w:tmpl w:val="D40C8BE4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1911ACA"/>
    <w:multiLevelType w:val="hybridMultilevel"/>
    <w:tmpl w:val="B610065E"/>
    <w:lvl w:ilvl="0" w:tplc="BF8E5A8E">
      <w:start w:val="1"/>
      <w:numFmt w:val="decimal"/>
      <w:lvlText w:val="%1)"/>
      <w:lvlJc w:val="left"/>
      <w:pPr>
        <w:ind w:left="10"/>
      </w:pPr>
      <w:rPr>
        <w:rFonts w:ascii="Times New Roman" w:eastAsia="Arial" w:hAnsi="Times New Roman" w:cs="Times New Roman" w:hint="default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EF6A3C5A">
      <w:start w:val="1"/>
      <w:numFmt w:val="lowerLetter"/>
      <w:lvlText w:val="%2"/>
      <w:lvlJc w:val="left"/>
      <w:pPr>
        <w:ind w:left="10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C450E4CC">
      <w:start w:val="1"/>
      <w:numFmt w:val="lowerRoman"/>
      <w:lvlText w:val="%3"/>
      <w:lvlJc w:val="left"/>
      <w:pPr>
        <w:ind w:left="18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2EABBB4">
      <w:start w:val="1"/>
      <w:numFmt w:val="decimal"/>
      <w:lvlText w:val="%4"/>
      <w:lvlJc w:val="left"/>
      <w:pPr>
        <w:ind w:left="25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89D88318">
      <w:start w:val="1"/>
      <w:numFmt w:val="lowerLetter"/>
      <w:lvlText w:val="%5"/>
      <w:lvlJc w:val="left"/>
      <w:pPr>
        <w:ind w:left="324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A16E8D8E">
      <w:start w:val="1"/>
      <w:numFmt w:val="lowerRoman"/>
      <w:lvlText w:val="%6"/>
      <w:lvlJc w:val="left"/>
      <w:pPr>
        <w:ind w:left="396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FB2EBF76">
      <w:start w:val="1"/>
      <w:numFmt w:val="decimal"/>
      <w:lvlText w:val="%7"/>
      <w:lvlJc w:val="left"/>
      <w:pPr>
        <w:ind w:left="468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7B8686A">
      <w:start w:val="1"/>
      <w:numFmt w:val="lowerLetter"/>
      <w:lvlText w:val="%8"/>
      <w:lvlJc w:val="left"/>
      <w:pPr>
        <w:ind w:left="540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F865EFA">
      <w:start w:val="1"/>
      <w:numFmt w:val="lowerRoman"/>
      <w:lvlText w:val="%9"/>
      <w:lvlJc w:val="left"/>
      <w:pPr>
        <w:ind w:left="6120"/>
      </w:pPr>
      <w:rPr>
        <w:rFonts w:ascii="Arial" w:eastAsia="Arial" w:hAnsi="Arial" w:cs="Arial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2" w15:restartNumberingAfterBreak="0">
    <w:nsid w:val="75FD38D4"/>
    <w:multiLevelType w:val="hybridMultilevel"/>
    <w:tmpl w:val="106EBBE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19520912">
    <w:abstractNumId w:val="3"/>
  </w:num>
  <w:num w:numId="2" w16cid:durableId="736128006">
    <w:abstractNumId w:val="22"/>
  </w:num>
  <w:num w:numId="3" w16cid:durableId="90710107">
    <w:abstractNumId w:val="10"/>
  </w:num>
  <w:num w:numId="4" w16cid:durableId="201213681">
    <w:abstractNumId w:val="9"/>
  </w:num>
  <w:num w:numId="5" w16cid:durableId="1313216304">
    <w:abstractNumId w:val="7"/>
  </w:num>
  <w:num w:numId="6" w16cid:durableId="1031221833">
    <w:abstractNumId w:val="13"/>
  </w:num>
  <w:num w:numId="7" w16cid:durableId="1405957446">
    <w:abstractNumId w:val="8"/>
  </w:num>
  <w:num w:numId="8" w16cid:durableId="2139519810">
    <w:abstractNumId w:val="14"/>
  </w:num>
  <w:num w:numId="9" w16cid:durableId="1783187967">
    <w:abstractNumId w:val="11"/>
  </w:num>
  <w:num w:numId="10" w16cid:durableId="1898858053">
    <w:abstractNumId w:val="12"/>
  </w:num>
  <w:num w:numId="11" w16cid:durableId="398401358">
    <w:abstractNumId w:val="16"/>
  </w:num>
  <w:num w:numId="12" w16cid:durableId="897479206">
    <w:abstractNumId w:val="18"/>
  </w:num>
  <w:num w:numId="13" w16cid:durableId="2091198851">
    <w:abstractNumId w:val="21"/>
  </w:num>
  <w:num w:numId="14" w16cid:durableId="1187400598">
    <w:abstractNumId w:val="0"/>
  </w:num>
  <w:num w:numId="15" w16cid:durableId="258294814">
    <w:abstractNumId w:val="4"/>
  </w:num>
  <w:num w:numId="16" w16cid:durableId="1884100700">
    <w:abstractNumId w:val="15"/>
  </w:num>
  <w:num w:numId="17" w16cid:durableId="1076510769">
    <w:abstractNumId w:val="6"/>
  </w:num>
  <w:num w:numId="18" w16cid:durableId="1193617003">
    <w:abstractNumId w:val="2"/>
  </w:num>
  <w:num w:numId="19" w16cid:durableId="288097445">
    <w:abstractNumId w:val="5"/>
  </w:num>
  <w:num w:numId="20" w16cid:durableId="256523905">
    <w:abstractNumId w:val="19"/>
  </w:num>
  <w:num w:numId="21" w16cid:durableId="534662024">
    <w:abstractNumId w:val="17"/>
  </w:num>
  <w:num w:numId="22" w16cid:durableId="1610625327">
    <w:abstractNumId w:val="1"/>
  </w:num>
  <w:num w:numId="23" w16cid:durableId="1646083388">
    <w:abstractNumId w:val="2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862"/>
    <w:rsid w:val="00003A43"/>
    <w:rsid w:val="00065F91"/>
    <w:rsid w:val="000A2F35"/>
    <w:rsid w:val="000B4862"/>
    <w:rsid w:val="00104821"/>
    <w:rsid w:val="00133AE6"/>
    <w:rsid w:val="00136E9A"/>
    <w:rsid w:val="00174B5A"/>
    <w:rsid w:val="001941B0"/>
    <w:rsid w:val="001B2781"/>
    <w:rsid w:val="001C3BFD"/>
    <w:rsid w:val="002156A0"/>
    <w:rsid w:val="0022059B"/>
    <w:rsid w:val="002333F4"/>
    <w:rsid w:val="00254233"/>
    <w:rsid w:val="002B5095"/>
    <w:rsid w:val="002C62F1"/>
    <w:rsid w:val="002D26D8"/>
    <w:rsid w:val="00310FCD"/>
    <w:rsid w:val="00331D2F"/>
    <w:rsid w:val="00391A4E"/>
    <w:rsid w:val="003E766E"/>
    <w:rsid w:val="004046AC"/>
    <w:rsid w:val="00411463"/>
    <w:rsid w:val="00413B38"/>
    <w:rsid w:val="004639E1"/>
    <w:rsid w:val="00477591"/>
    <w:rsid w:val="00486215"/>
    <w:rsid w:val="004A5017"/>
    <w:rsid w:val="004B65D4"/>
    <w:rsid w:val="004E1A4C"/>
    <w:rsid w:val="00503DEE"/>
    <w:rsid w:val="005849A9"/>
    <w:rsid w:val="00645B20"/>
    <w:rsid w:val="006957FA"/>
    <w:rsid w:val="006C21AD"/>
    <w:rsid w:val="00724AD4"/>
    <w:rsid w:val="00761697"/>
    <w:rsid w:val="007678A7"/>
    <w:rsid w:val="007A3E52"/>
    <w:rsid w:val="008033CB"/>
    <w:rsid w:val="008C13FE"/>
    <w:rsid w:val="008E6D87"/>
    <w:rsid w:val="00947E95"/>
    <w:rsid w:val="009660BF"/>
    <w:rsid w:val="009906B0"/>
    <w:rsid w:val="009927C0"/>
    <w:rsid w:val="009C547B"/>
    <w:rsid w:val="009D42EC"/>
    <w:rsid w:val="00A70179"/>
    <w:rsid w:val="00A97423"/>
    <w:rsid w:val="00AF7DB9"/>
    <w:rsid w:val="00B73C1B"/>
    <w:rsid w:val="00B92A64"/>
    <w:rsid w:val="00BF1683"/>
    <w:rsid w:val="00BF5DF5"/>
    <w:rsid w:val="00C276BB"/>
    <w:rsid w:val="00C737D3"/>
    <w:rsid w:val="00C73F89"/>
    <w:rsid w:val="00C76FA4"/>
    <w:rsid w:val="00C9471A"/>
    <w:rsid w:val="00CC0FF5"/>
    <w:rsid w:val="00CC3ABF"/>
    <w:rsid w:val="00CF421F"/>
    <w:rsid w:val="00D1060E"/>
    <w:rsid w:val="00D65DD0"/>
    <w:rsid w:val="00D83977"/>
    <w:rsid w:val="00DA69C7"/>
    <w:rsid w:val="00DD23D5"/>
    <w:rsid w:val="00E04254"/>
    <w:rsid w:val="00E57C40"/>
    <w:rsid w:val="00E94402"/>
    <w:rsid w:val="00EF4318"/>
    <w:rsid w:val="00F152C1"/>
    <w:rsid w:val="00F83D69"/>
    <w:rsid w:val="00F91E2E"/>
    <w:rsid w:val="00FD28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13BFF9E"/>
  <w15:docId w15:val="{7AC4127E-DD87-49F0-B540-26504BC5F5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DD23D5"/>
    <w:pPr>
      <w:keepNext/>
      <w:keepLines/>
      <w:spacing w:before="40" w:after="0"/>
      <w:outlineLvl w:val="1"/>
    </w:pPr>
    <w:rPr>
      <w:rFonts w:ascii="Calibri Light" w:eastAsia="Times New Roman" w:hAnsi="Calibri Light"/>
      <w:color w:val="2E74B5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23D5"/>
  </w:style>
  <w:style w:type="paragraph" w:styleId="Akapitzlist">
    <w:name w:val="List Paragraph"/>
    <w:basedOn w:val="Normalny"/>
    <w:uiPriority w:val="34"/>
    <w:qFormat/>
    <w:rsid w:val="00DD23D5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pl-PL"/>
    </w:rPr>
  </w:style>
  <w:style w:type="paragraph" w:customStyle="1" w:styleId="StylNagwek2">
    <w:name w:val="Styl Nagłówek 2"/>
    <w:basedOn w:val="Nagwek2"/>
    <w:rsid w:val="00DD23D5"/>
    <w:pPr>
      <w:spacing w:line="240" w:lineRule="auto"/>
    </w:pPr>
    <w:rPr>
      <w:rFonts w:ascii="Arial" w:hAnsi="Arial"/>
      <w:color w:val="auto"/>
      <w:sz w:val="24"/>
      <w:szCs w:val="20"/>
      <w:lang w:eastAsia="pl-PL"/>
    </w:rPr>
  </w:style>
  <w:style w:type="character" w:customStyle="1" w:styleId="Nagwek2Znak">
    <w:name w:val="Nagłówek 2 Znak"/>
    <w:link w:val="Nagwek2"/>
    <w:uiPriority w:val="9"/>
    <w:semiHidden/>
    <w:rsid w:val="00DD23D5"/>
    <w:rPr>
      <w:rFonts w:ascii="Calibri Light" w:eastAsia="Times New Roman" w:hAnsi="Calibri Light" w:cs="Times New Roman"/>
      <w:color w:val="2E74B5"/>
      <w:sz w:val="26"/>
      <w:szCs w:val="26"/>
    </w:rPr>
  </w:style>
  <w:style w:type="paragraph" w:styleId="Stopka">
    <w:name w:val="footer"/>
    <w:basedOn w:val="Normalny"/>
    <w:link w:val="StopkaZnak"/>
    <w:uiPriority w:val="99"/>
    <w:unhideWhenUsed/>
    <w:rsid w:val="00DD23D5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23D5"/>
  </w:style>
  <w:style w:type="character" w:styleId="Hipercze">
    <w:name w:val="Hyperlink"/>
    <w:uiPriority w:val="99"/>
    <w:unhideWhenUsed/>
    <w:rsid w:val="00DD23D5"/>
    <w:rPr>
      <w:color w:val="0563C1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D23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DD23D5"/>
    <w:rPr>
      <w:rFonts w:ascii="Segoe UI" w:hAnsi="Segoe UI" w:cs="Segoe UI"/>
      <w:sz w:val="18"/>
      <w:szCs w:val="18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A97423"/>
    <w:rPr>
      <w:color w:val="605E5C"/>
      <w:shd w:val="clear" w:color="auto" w:fill="E1DFDD"/>
    </w:rPr>
  </w:style>
  <w:style w:type="paragraph" w:styleId="Bezodstpw">
    <w:name w:val="No Spacing"/>
    <w:uiPriority w:val="1"/>
    <w:qFormat/>
    <w:rsid w:val="008E6D87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100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07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gminawierzbno.pl" TargetMode="External"/><Relationship Id="rId1" Type="http://schemas.openxmlformats.org/officeDocument/2006/relationships/hyperlink" Target="mailto:ug@gminawierzbno.pl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.debowska\Documents\Niestandardowe%20szablony%20pakietu%20Office\czyste%20pismo%20logo.dot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0A026F6-C363-4A4C-BE12-EAC809F1194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czyste pismo logo</Template>
  <TotalTime>0</TotalTime>
  <Pages>2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Links>
    <vt:vector size="12" baseType="variant">
      <vt:variant>
        <vt:i4>851991</vt:i4>
      </vt:variant>
      <vt:variant>
        <vt:i4>3</vt:i4>
      </vt:variant>
      <vt:variant>
        <vt:i4>0</vt:i4>
      </vt:variant>
      <vt:variant>
        <vt:i4>5</vt:i4>
      </vt:variant>
      <vt:variant>
        <vt:lpwstr>http://www.gminawierzbno.pl/</vt:lpwstr>
      </vt:variant>
      <vt:variant>
        <vt:lpwstr/>
      </vt:variant>
      <vt:variant>
        <vt:i4>7405637</vt:i4>
      </vt:variant>
      <vt:variant>
        <vt:i4>0</vt:i4>
      </vt:variant>
      <vt:variant>
        <vt:i4>0</vt:i4>
      </vt:variant>
      <vt:variant>
        <vt:i4>5</vt:i4>
      </vt:variant>
      <vt:variant>
        <vt:lpwstr>mailto:ugwierzbno@interia.pl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Magdalena Dębowska</dc:creator>
  <cp:keywords/>
  <cp:lastModifiedBy>Magdalena Dębowska</cp:lastModifiedBy>
  <cp:revision>2</cp:revision>
  <cp:lastPrinted>2024-02-15T08:42:00Z</cp:lastPrinted>
  <dcterms:created xsi:type="dcterms:W3CDTF">2024-02-15T08:49:00Z</dcterms:created>
  <dcterms:modified xsi:type="dcterms:W3CDTF">2024-02-15T08:49:00Z</dcterms:modified>
</cp:coreProperties>
</file>