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200D1" w14:textId="77777777" w:rsidR="00BD4EAF" w:rsidRPr="00BD4EAF" w:rsidRDefault="00BD4EAF" w:rsidP="00BD4EA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D3B2529" w14:textId="77777777" w:rsidR="00BD4EAF" w:rsidRPr="00BD4EAF" w:rsidRDefault="00BD4EAF" w:rsidP="00BD4EA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10D9A39" w14:textId="67FEA2BB" w:rsidR="00BD4EAF" w:rsidRPr="00BD4EAF" w:rsidRDefault="00BD4EAF" w:rsidP="00BD4EA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  <w:t>Zaproszenie do złożenia oferty cenowej w postępowaniu, którego wartość nie przekracza                kwoty 130 000 z</w:t>
      </w:r>
      <w:r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  <w:t>ł</w:t>
      </w: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  <w:t>otych netto</w:t>
      </w:r>
    </w:p>
    <w:p w14:paraId="51E227CA" w14:textId="77777777" w:rsidR="00BD4EAF" w:rsidRPr="00BD4EAF" w:rsidRDefault="00BD4EAF" w:rsidP="00BD4EA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</w:pPr>
    </w:p>
    <w:p w14:paraId="6C1D5B3A" w14:textId="77777777" w:rsidR="00BD4EAF" w:rsidRPr="00BD4EAF" w:rsidRDefault="00BD4EAF" w:rsidP="00BD4EAF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24"/>
          <w:szCs w:val="24"/>
          <w:u w:val="thick"/>
          <w:lang w:eastAsia="zh-CN" w:bidi="hi-IN"/>
        </w:rPr>
      </w:pPr>
    </w:p>
    <w:p w14:paraId="3D41C106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Gmina Wierzbno zaprasza do złożenia oferty cenowej na:</w:t>
      </w:r>
    </w:p>
    <w:p w14:paraId="1E96CDE3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7A038E3" w14:textId="2D02DC02" w:rsidR="00BD4EAF" w:rsidRPr="00BD4EAF" w:rsidRDefault="00BD4EAF" w:rsidP="00704B4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1. </w:t>
      </w:r>
      <w:r w:rsidR="00704B4F" w:rsidRPr="00704B4F">
        <w:rPr>
          <w:rFonts w:ascii="Times New Roman" w:hAnsi="Times New Roman"/>
          <w:b/>
          <w:bCs/>
          <w:sz w:val="28"/>
          <w:szCs w:val="28"/>
        </w:rPr>
        <w:t xml:space="preserve">Wyposażenie </w:t>
      </w:r>
      <w:proofErr w:type="spellStart"/>
      <w:r w:rsidR="00DC68A2">
        <w:rPr>
          <w:rFonts w:ascii="Times New Roman" w:hAnsi="Times New Roman"/>
          <w:b/>
          <w:bCs/>
          <w:sz w:val="28"/>
          <w:szCs w:val="28"/>
        </w:rPr>
        <w:t>Ekopracowni</w:t>
      </w:r>
      <w:proofErr w:type="spellEnd"/>
      <w:r w:rsidR="00DC68A2">
        <w:rPr>
          <w:rFonts w:ascii="Times New Roman" w:hAnsi="Times New Roman"/>
          <w:b/>
          <w:bCs/>
          <w:sz w:val="28"/>
          <w:szCs w:val="28"/>
        </w:rPr>
        <w:t xml:space="preserve"> w Szkole Podstawowej w Wierzbnie</w:t>
      </w:r>
    </w:p>
    <w:p w14:paraId="18B32BBE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D5C0E88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7FA66758" w14:textId="412D668A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Zamówienie obejmuje zadani</w:t>
      </w:r>
      <w:r w:rsidR="00704B4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 wskazane w załączniku nr 1 do zapytania.</w:t>
      </w:r>
    </w:p>
    <w:p w14:paraId="2DD7A98F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9A17A3C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Warunki udziału w postępowaniu:</w:t>
      </w:r>
    </w:p>
    <w:p w14:paraId="72DB4189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06E1AA1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Zamawiający nie stawia warunku w powyższym zakresie</w:t>
      </w:r>
    </w:p>
    <w:p w14:paraId="7B00880C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5E703456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Wykaz dokumentów potwierdzających spełnianie warunków udziału w postępowaniu:</w:t>
      </w:r>
    </w:p>
    <w:p w14:paraId="1194AA60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F58E445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Zamawiający nie stawia warunku w powyższym zakresie.</w:t>
      </w:r>
    </w:p>
    <w:p w14:paraId="6039D1CD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2532A228" w14:textId="7013F310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Wymagany termin realizacji umowy: </w:t>
      </w:r>
      <w:r w:rsidR="00704B4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 do </w:t>
      </w:r>
      <w:r w:rsidR="001A2C1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30 listopada 2023 </w:t>
      </w:r>
      <w:r w:rsidR="00704B4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r.</w:t>
      </w:r>
    </w:p>
    <w:p w14:paraId="2283959A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2D0EE9D9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Przy wyborze oferty zamawiający będzie się kierował kryterium: </w:t>
      </w:r>
      <w:r w:rsidRPr="00BD4EAF">
        <w:rPr>
          <w:rFonts w:ascii="Times New Roman" w:eastAsia="NSimSun" w:hAnsi="Times New Roman" w:cs="Arial"/>
          <w:b/>
          <w:bCs/>
          <w:i/>
          <w:iCs/>
          <w:kern w:val="2"/>
          <w:sz w:val="24"/>
          <w:szCs w:val="24"/>
          <w:u w:val="single"/>
          <w:lang w:eastAsia="zh-CN" w:bidi="hi-IN"/>
        </w:rPr>
        <w:t>Cena – 100%</w:t>
      </w:r>
    </w:p>
    <w:p w14:paraId="70CF22D9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302DE673" w14:textId="388F6980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Wykonawca skradając ofertę cenowa, składa następujące dokumenty:</w:t>
      </w:r>
    </w:p>
    <w:p w14:paraId="6BEEA197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1) formularz oferty cenowej wg załączonego wzoru,</w:t>
      </w:r>
    </w:p>
    <w:p w14:paraId="3D58B802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Oferta ma być napisana w języku polskim, czytelną i trwałą techniką</w:t>
      </w:r>
    </w:p>
    <w:p w14:paraId="0F97F5E1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Oferta ma obejmować całość zamówienia.</w:t>
      </w:r>
    </w:p>
    <w:p w14:paraId="53C06159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6637E68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b/>
          <w:bCs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Opis sposobu obliczenia ceny w składanej ofercie cenowej:</w:t>
      </w:r>
    </w:p>
    <w:p w14:paraId="01F524EA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495E346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1) Wykonawca w ofercie przedstawi:</w:t>
      </w:r>
    </w:p>
    <w:p w14:paraId="386EB97E" w14:textId="047D787D" w:rsidR="00BD4EAF" w:rsidRDefault="00BD4EAF" w:rsidP="00704B4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a) cenę dostawy </w:t>
      </w:r>
      <w:r w:rsidR="001A2C1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i montażu </w:t>
      </w:r>
      <w:r w:rsidR="00704B4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wyposażenia </w:t>
      </w:r>
      <w:proofErr w:type="spellStart"/>
      <w:r w:rsidR="001A2C1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ekopracowni</w:t>
      </w:r>
      <w:proofErr w:type="spellEnd"/>
      <w:r w:rsidR="00704B4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wg załącznika Nr 1 dołączonego do Zapytania.  </w:t>
      </w:r>
    </w:p>
    <w:p w14:paraId="65624094" w14:textId="51C236BF" w:rsidR="00BD4EAF" w:rsidRPr="00BD4EAF" w:rsidRDefault="00BD4EAF" w:rsidP="00704B4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Wszystkie kwoty ofercie muszą być wyrażone w PLN (cena netto, brutto podatek VAT).</w:t>
      </w:r>
    </w:p>
    <w:p w14:paraId="2500BEDC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55448E2" w14:textId="0056E826" w:rsidR="00BD4EAF" w:rsidRPr="00BD4EAF" w:rsidRDefault="00704B4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2</w:t>
      </w:r>
      <w:r w:rsidR="00BD4EAF"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) cena podana przez Wykonawcę w ofercie jest obowiązująca przez okres ważności</w:t>
      </w:r>
    </w:p>
    <w:p w14:paraId="0D7CB4C9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umowy nie będzie podlegała waloryzacji w okresie jej trwania,</w:t>
      </w:r>
    </w:p>
    <w:p w14:paraId="1E3284C1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04303CB8" w14:textId="31905199" w:rsidR="00BD4EAF" w:rsidRPr="00BD4EAF" w:rsidRDefault="00704B4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3</w:t>
      </w:r>
      <w:r w:rsidR="00BD4EAF"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) Przy wycenie dostawy, w celu ustalenia ceny ofertowe należy uwzględnić wszelkie koszty</w:t>
      </w:r>
    </w:p>
    <w:p w14:paraId="49960D13" w14:textId="51D6CAE1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lastRenderedPageBreak/>
        <w:t xml:space="preserve">związane </w:t>
      </w:r>
      <w:r w:rsidR="00704B4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realizacją zadania.</w:t>
      </w:r>
    </w:p>
    <w:p w14:paraId="26F39742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C806E84" w14:textId="29E89A3F" w:rsidR="00BD4EAF" w:rsidRPr="00BD4EAF" w:rsidRDefault="00704B4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4</w:t>
      </w:r>
      <w:r w:rsidR="00BD4EAF"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) Zamawiający wybierze propozycje odpowiadającą wszystkim postawionym przez niego</w:t>
      </w:r>
    </w:p>
    <w:p w14:paraId="061C84EA" w14:textId="77777777" w:rsid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wymogom i o najniższej cenie.</w:t>
      </w:r>
    </w:p>
    <w:p w14:paraId="51CC4FD5" w14:textId="40D67925" w:rsidR="001A2C1D" w:rsidRPr="00BD4EAF" w:rsidRDefault="001A2C1D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5) Wykonawca uzgodni z Zamawiającym prze</w:t>
      </w:r>
      <w:r w:rsidR="006311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d</w:t>
      </w: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zamówieniem produktów każdą pozycję z wykazu z Załącznika Nr 1 do Zapytania.</w:t>
      </w:r>
      <w:r w:rsidR="006311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</w:t>
      </w:r>
    </w:p>
    <w:p w14:paraId="0F23B903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87D5DD0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Miejsce termin złożenia oferty cenowej:</w:t>
      </w:r>
    </w:p>
    <w:p w14:paraId="2C84D778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507CFDE" w14:textId="572A67C0" w:rsidR="001A2C1D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Ofertę cenowa należy złożyć </w:t>
      </w: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 xml:space="preserve">w terminie </w:t>
      </w:r>
      <w:r w:rsidR="00704B4F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 xml:space="preserve">do dnia </w:t>
      </w:r>
      <w:r w:rsidR="001A2C1D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>16.10.2023 r. do godziny 15.00</w:t>
      </w:r>
    </w:p>
    <w:p w14:paraId="779DB383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1) w zaklejonej kopercie w siedzibie zamawiającego. Urzędzie Gminy Wierzbnie, pokój Nr1</w:t>
      </w:r>
    </w:p>
    <w:p w14:paraId="77FCA44B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2) przesłać drogą pocztową/kurierską adres Urząd Gminy Wierzbno. 07-111 Wierzbno 90</w:t>
      </w:r>
    </w:p>
    <w:p w14:paraId="3237CD41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21CA01C5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Na kopercie należy umieścić nazwę i adres zamawiającego, nazwę i adres Wykonawcy oraz</w:t>
      </w:r>
    </w:p>
    <w:p w14:paraId="5DB29D29" w14:textId="5CE46BC3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napis: Oferta cenowa na zadanie </w:t>
      </w:r>
      <w:proofErr w:type="spellStart"/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pn</w:t>
      </w:r>
      <w:proofErr w:type="spellEnd"/>
      <w:r w:rsidRPr="00704B4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,,</w:t>
      </w:r>
      <w:r w:rsidR="001A2C1D" w:rsidRPr="001A2C1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A2C1D" w:rsidRPr="00704B4F">
        <w:rPr>
          <w:rFonts w:ascii="Times New Roman" w:hAnsi="Times New Roman"/>
          <w:b/>
          <w:bCs/>
          <w:sz w:val="28"/>
          <w:szCs w:val="28"/>
        </w:rPr>
        <w:t xml:space="preserve">Wyposażenie </w:t>
      </w:r>
      <w:proofErr w:type="spellStart"/>
      <w:r w:rsidR="001A2C1D">
        <w:rPr>
          <w:rFonts w:ascii="Times New Roman" w:hAnsi="Times New Roman"/>
          <w:b/>
          <w:bCs/>
          <w:sz w:val="28"/>
          <w:szCs w:val="28"/>
        </w:rPr>
        <w:t>Ekopracowni</w:t>
      </w:r>
      <w:proofErr w:type="spellEnd"/>
      <w:r w:rsidR="001A2C1D">
        <w:rPr>
          <w:rFonts w:ascii="Times New Roman" w:hAnsi="Times New Roman"/>
          <w:b/>
          <w:bCs/>
          <w:sz w:val="28"/>
          <w:szCs w:val="28"/>
        </w:rPr>
        <w:t xml:space="preserve"> w Szkole Podstawowej w Wierzbnie</w:t>
      </w:r>
      <w:r w:rsidRPr="00704B4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".</w:t>
      </w:r>
    </w:p>
    <w:p w14:paraId="28440962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18458515" w14:textId="1926E640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3) pocztą elektroniczną </w:t>
      </w:r>
      <w:r w:rsidR="00210F44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NA ADRES </w:t>
      </w:r>
      <w:hyperlink r:id="rId8" w:history="1">
        <w:r w:rsidR="00210F44" w:rsidRPr="00C803AE">
          <w:rPr>
            <w:rStyle w:val="Hipercze"/>
            <w:rFonts w:ascii="Times New Roman" w:eastAsia="NSimSun" w:hAnsi="Times New Roman" w:cs="Arial"/>
            <w:kern w:val="2"/>
            <w:sz w:val="24"/>
            <w:szCs w:val="24"/>
            <w:lang w:eastAsia="zh-CN" w:bidi="hi-IN"/>
          </w:rPr>
          <w:t>ug@gminawierzbno.pl</w:t>
        </w:r>
      </w:hyperlink>
      <w:r w:rsidR="00210F44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lub poprzez </w:t>
      </w:r>
      <w:proofErr w:type="spellStart"/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epuap</w:t>
      </w:r>
      <w:proofErr w:type="spellEnd"/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, oferta cenowa opatrzona bezpiecznym podpisem</w:t>
      </w:r>
      <w:r w:rsidR="00210F44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kwalifikowanym.</w:t>
      </w:r>
    </w:p>
    <w:p w14:paraId="3E0F26BC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64DC54C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Oferta otrzymana przez zamawiającego po terminie podanym powyżej zostanie zwrócona</w:t>
      </w:r>
    </w:p>
    <w:p w14:paraId="5096EDFE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Wykonawcy bez otwierania.</w:t>
      </w:r>
    </w:p>
    <w:p w14:paraId="49350D01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Wykonawca może wprowadzić zmiany lub wycofać złożoną przez siebie ofertę przed upływem</w:t>
      </w:r>
    </w:p>
    <w:p w14:paraId="1340B024" w14:textId="77777777" w:rsid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terminu jej składania.</w:t>
      </w:r>
    </w:p>
    <w:p w14:paraId="369F307C" w14:textId="77777777" w:rsidR="00210F44" w:rsidRDefault="00210F44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1EA970F" w14:textId="77777777" w:rsidR="00210F44" w:rsidRPr="00210F44" w:rsidRDefault="00210F44" w:rsidP="00210F44">
      <w:pPr>
        <w:pStyle w:val="Default"/>
        <w:rPr>
          <w:rFonts w:eastAsiaTheme="minorEastAsia"/>
          <w:lang w:eastAsia="pl-PL"/>
        </w:rPr>
      </w:pPr>
      <w:r w:rsidRPr="00210F44">
        <w:t xml:space="preserve">Zamawiający zastrzega sobie prawo odstąpienia, bądź unieważnienia zapytania ofertowego bez podania przyczyny w przypadku zaistnienia okoliczności nieznanych Zamawiającemu w dniu publikacji niniejszego zapytania ofertowego. </w:t>
      </w:r>
    </w:p>
    <w:p w14:paraId="3770425E" w14:textId="77777777" w:rsidR="00210F44" w:rsidRPr="00210F44" w:rsidRDefault="00210F44" w:rsidP="00BD4EAF">
      <w:pPr>
        <w:suppressAutoHyphens/>
        <w:spacing w:after="0" w:line="240" w:lineRule="auto"/>
        <w:rPr>
          <w:rFonts w:ascii="Times New Roman" w:eastAsia="NSimSun" w:hAnsi="Times New Roman"/>
          <w:kern w:val="2"/>
          <w:sz w:val="24"/>
          <w:szCs w:val="24"/>
          <w:lang w:eastAsia="zh-CN" w:bidi="hi-IN"/>
        </w:rPr>
      </w:pPr>
    </w:p>
    <w:p w14:paraId="4EE54DEE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Miejsce termin otwarcia oferty cenowej:</w:t>
      </w:r>
    </w:p>
    <w:p w14:paraId="4DEB9115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129A280" w14:textId="1A90033A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Otwarcie złożonych ofert cenowych nastąpi w dniu </w:t>
      </w:r>
      <w:r w:rsidR="001A2C1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17 października 2023 r. o</w:t>
      </w:r>
      <w:r w:rsidR="00EE4CC6" w:rsidRPr="00EE4CC6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 xml:space="preserve"> godz. </w:t>
      </w:r>
      <w:r w:rsidR="001A2C1D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>10.00</w:t>
      </w:r>
    </w:p>
    <w:p w14:paraId="154BFA78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w siedzibie zamawiającego w Urzędzie Gminy Wierzbnie, pokój Nr 1.</w:t>
      </w:r>
    </w:p>
    <w:p w14:paraId="1ED48BA3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Osobami uprawnionymi do kontaktów z Wykonawcami są:</w:t>
      </w:r>
    </w:p>
    <w:p w14:paraId="5AFDAEFA" w14:textId="0EF58B38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p. </w:t>
      </w:r>
      <w:r w:rsidR="00704B4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Katarzyna Żelazowska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tel. 25 793-44-95 w. </w:t>
      </w:r>
      <w:r w:rsidR="00704B4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43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w godzinach pracy Urzędu Gminy.</w:t>
      </w:r>
    </w:p>
    <w:p w14:paraId="512E8097" w14:textId="77777777" w:rsid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79BD1F51" w14:textId="77777777" w:rsidR="00704B4F" w:rsidRDefault="00704B4F" w:rsidP="00704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5B3C80">
        <w:rPr>
          <w:rFonts w:ascii="Times New Roman" w:eastAsia="Times New Roman" w:hAnsi="Times New Roman"/>
          <w:sz w:val="24"/>
          <w:szCs w:val="24"/>
          <w:lang w:eastAsia="ar-SA"/>
        </w:rPr>
        <w:t xml:space="preserve">W toku badania i oceny ofert zamawiający może żądać od Wykonawców wyjaśnień dotyczących treści złożonych ofert i wezwać Wykonawcę do złożenia stosownych wyjaśnień z jednoczesnym wyznaczeniem odpowiedniego terminu. Wyjaśnienia treści oferty nie mogą prowadzić do jej zmiany. </w:t>
      </w:r>
    </w:p>
    <w:p w14:paraId="26A005AA" w14:textId="34609EE9" w:rsidR="00704B4F" w:rsidRPr="005B3C80" w:rsidRDefault="00704B4F" w:rsidP="00704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ar-SA"/>
        </w:rPr>
      </w:pPr>
      <w:r w:rsidRPr="005B3C80">
        <w:rPr>
          <w:rFonts w:ascii="Times New Roman" w:eastAsia="Times New Roman" w:hAnsi="Times New Roman"/>
          <w:sz w:val="24"/>
          <w:szCs w:val="24"/>
          <w:lang w:eastAsia="ar-SA"/>
        </w:rPr>
        <w:t>Zamawiający poprawia w ofercie:</w:t>
      </w:r>
    </w:p>
    <w:p w14:paraId="64062485" w14:textId="77777777" w:rsidR="00704B4F" w:rsidRPr="005B3C80" w:rsidRDefault="00704B4F" w:rsidP="00704B4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sz w:val="24"/>
          <w:szCs w:val="24"/>
        </w:rPr>
      </w:pPr>
      <w:r w:rsidRPr="005B3C80">
        <w:rPr>
          <w:rFonts w:ascii="Times New Roman" w:hAnsi="Times New Roman"/>
          <w:sz w:val="24"/>
          <w:szCs w:val="24"/>
        </w:rPr>
        <w:lastRenderedPageBreak/>
        <w:t>oczywiste omyłki pisarskie;</w:t>
      </w:r>
    </w:p>
    <w:p w14:paraId="5AB3F362" w14:textId="77777777" w:rsidR="00704B4F" w:rsidRPr="005B3C80" w:rsidRDefault="00704B4F" w:rsidP="00704B4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sz w:val="24"/>
          <w:szCs w:val="24"/>
        </w:rPr>
      </w:pPr>
      <w:r w:rsidRPr="005B3C80">
        <w:rPr>
          <w:rFonts w:ascii="Times New Roman" w:hAnsi="Times New Roman"/>
          <w:sz w:val="24"/>
          <w:szCs w:val="24"/>
        </w:rPr>
        <w:t>oczywiste omyłki rachunkowe, z uwzględnieniem konsekwencji rachunkowych dokonanych poprawek;</w:t>
      </w:r>
    </w:p>
    <w:p w14:paraId="448CD41D" w14:textId="77777777" w:rsidR="00704B4F" w:rsidRPr="005B3C80" w:rsidRDefault="00704B4F" w:rsidP="00704B4F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Times New Roman" w:hAnsi="Times New Roman"/>
          <w:sz w:val="24"/>
          <w:szCs w:val="24"/>
        </w:rPr>
      </w:pPr>
      <w:r w:rsidRPr="005B3C80">
        <w:rPr>
          <w:rFonts w:ascii="Times New Roman" w:hAnsi="Times New Roman"/>
          <w:sz w:val="24"/>
          <w:szCs w:val="24"/>
        </w:rPr>
        <w:t xml:space="preserve">inne omyłki polegające na niezgodności oferty z zaproszeniem, niepowodujące istotnych zmian w treści oferty. </w:t>
      </w:r>
    </w:p>
    <w:p w14:paraId="69B22A62" w14:textId="77777777" w:rsidR="00704B4F" w:rsidRPr="005B3C80" w:rsidRDefault="00704B4F" w:rsidP="00704B4F">
      <w:pPr>
        <w:spacing w:after="200" w:line="276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B3C80">
        <w:rPr>
          <w:rFonts w:ascii="Times New Roman" w:hAnsi="Times New Roman"/>
          <w:sz w:val="24"/>
          <w:szCs w:val="24"/>
        </w:rPr>
        <w:t>O dokonanej poprawie w ofercie Zamawiający niezwłocznie informuje Wykonawcę.</w:t>
      </w:r>
    </w:p>
    <w:p w14:paraId="7310E73C" w14:textId="77777777" w:rsidR="00704B4F" w:rsidRPr="005B3C80" w:rsidRDefault="00704B4F" w:rsidP="00704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5B3C80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Zamawiający zastrzega sobie możliwość unieważnienia postępowania o udzielenie zamówienia na każdym jego etapie bez podania przyczyny.</w:t>
      </w:r>
    </w:p>
    <w:p w14:paraId="0007FD8C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D968B6C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Informacje dotyczące zawarcia umowy:</w:t>
      </w:r>
    </w:p>
    <w:p w14:paraId="236F847B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b/>
          <w:bCs/>
          <w:kern w:val="2"/>
          <w:sz w:val="24"/>
          <w:szCs w:val="24"/>
          <w:lang w:eastAsia="zh-CN" w:bidi="hi-IN"/>
        </w:rPr>
      </w:pPr>
    </w:p>
    <w:p w14:paraId="083A266C" w14:textId="41162648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Z</w:t>
      </w:r>
      <w:r w:rsidRPr="00BD4EAF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amawiający podpisze umowę z wybranym Wykonawcą w t</w:t>
      </w:r>
      <w:r w:rsidRPr="00BD4EA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erminie nie krótszym niż </w:t>
      </w:r>
      <w:r w:rsidR="00EE4CC6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3</w:t>
      </w:r>
      <w:r w:rsidRPr="00BD4EA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dni od</w:t>
      </w:r>
    </w:p>
    <w:p w14:paraId="39E0B881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>daty przekazania informacji o wyborze oferty cenowej.</w:t>
      </w:r>
    </w:p>
    <w:p w14:paraId="7D12FA56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b/>
          <w:bCs/>
          <w:kern w:val="2"/>
          <w:sz w:val="24"/>
          <w:szCs w:val="24"/>
          <w:lang w:eastAsia="zh-CN" w:bidi="hi-IN"/>
        </w:rPr>
      </w:pPr>
    </w:p>
    <w:p w14:paraId="5C1AAE66" w14:textId="77777777" w:rsid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b/>
          <w:bCs/>
          <w:kern w:val="2"/>
          <w:sz w:val="20"/>
          <w:szCs w:val="20"/>
          <w:lang w:eastAsia="zh-CN" w:bidi="hi-IN"/>
        </w:rPr>
      </w:pPr>
      <w:r w:rsidRPr="00BD4EAF">
        <w:rPr>
          <w:rFonts w:ascii="Liberation Serif" w:eastAsia="NSimSun" w:hAnsi="Liberation Serif" w:cs="Arial"/>
          <w:b/>
          <w:bCs/>
          <w:kern w:val="2"/>
          <w:sz w:val="20"/>
          <w:szCs w:val="20"/>
          <w:lang w:eastAsia="zh-CN" w:bidi="hi-IN"/>
        </w:rPr>
        <w:t>Załączniki:</w:t>
      </w:r>
    </w:p>
    <w:p w14:paraId="5F8FD001" w14:textId="5E7B83DE" w:rsidR="00300F00" w:rsidRPr="00300F00" w:rsidRDefault="00300F00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0"/>
          <w:szCs w:val="20"/>
          <w:lang w:eastAsia="zh-CN" w:bidi="hi-IN"/>
        </w:rPr>
      </w:pPr>
      <w:r w:rsidRPr="00300F00">
        <w:rPr>
          <w:rFonts w:ascii="Liberation Serif" w:eastAsia="NSimSun" w:hAnsi="Liberation Serif" w:cs="Arial"/>
          <w:kern w:val="2"/>
          <w:sz w:val="20"/>
          <w:szCs w:val="20"/>
          <w:lang w:eastAsia="zh-CN" w:bidi="hi-IN"/>
        </w:rPr>
        <w:t xml:space="preserve">- zał. </w:t>
      </w:r>
      <w:r w:rsidRPr="00300F00">
        <w:rPr>
          <w:rFonts w:ascii="Liberation Serif" w:eastAsia="NSimSun" w:hAnsi="Liberation Serif" w:cs="Arial" w:hint="eastAsia"/>
          <w:kern w:val="2"/>
          <w:sz w:val="20"/>
          <w:szCs w:val="20"/>
          <w:lang w:eastAsia="zh-CN" w:bidi="hi-IN"/>
        </w:rPr>
        <w:t>N</w:t>
      </w:r>
      <w:r w:rsidRPr="00300F00">
        <w:rPr>
          <w:rFonts w:ascii="Liberation Serif" w:eastAsia="NSimSun" w:hAnsi="Liberation Serif" w:cs="Arial"/>
          <w:kern w:val="2"/>
          <w:sz w:val="20"/>
          <w:szCs w:val="20"/>
          <w:lang w:eastAsia="zh-CN" w:bidi="hi-IN"/>
        </w:rPr>
        <w:t>r 1 wykaz szczegółowy - zadanie</w:t>
      </w:r>
    </w:p>
    <w:p w14:paraId="06A17452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0"/>
          <w:szCs w:val="20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20"/>
          <w:szCs w:val="20"/>
          <w:lang w:eastAsia="zh-CN" w:bidi="hi-IN"/>
        </w:rPr>
        <w:t>- wzór oferty cenowej</w:t>
      </w:r>
    </w:p>
    <w:p w14:paraId="7AF82B87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  <w:t xml:space="preserve"> </w:t>
      </w:r>
    </w:p>
    <w:p w14:paraId="1DAACDA9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3CA08A5C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75E8CD93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7F237EA7" w14:textId="77777777" w:rsid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41B54918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48B2BE8F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57EBC564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2D9BDF17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1E083174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1C8670AB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5EA875DD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4D10A611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60D9BE92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72F44289" w14:textId="77777777" w:rsidR="006114AA" w:rsidRDefault="006114AA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4616F1C1" w14:textId="77777777" w:rsidR="006114AA" w:rsidRDefault="006114AA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73894C70" w14:textId="77777777" w:rsidR="006114AA" w:rsidRDefault="006114AA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29290A1C" w14:textId="77777777" w:rsidR="006114AA" w:rsidRDefault="006114AA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2E02F9A2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12E200BC" w14:textId="77777777" w:rsidR="00EE4CC6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3A0DA3E4" w14:textId="77777777" w:rsidR="00EE4CC6" w:rsidRPr="00BD4EAF" w:rsidRDefault="00EE4CC6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0FBECF6C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2628145D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6AA1FB1D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</w:p>
    <w:p w14:paraId="632B84BD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b/>
          <w:bCs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b/>
          <w:bCs/>
          <w:kern w:val="2"/>
          <w:sz w:val="18"/>
          <w:szCs w:val="18"/>
          <w:lang w:eastAsia="zh-CN" w:bidi="hi-IN"/>
        </w:rPr>
        <w:lastRenderedPageBreak/>
        <w:t xml:space="preserve">Klauzula informacyjna z art. 13 RODO do zastosowania przez Zamawiających w celu związanym z postępowaniem o udzielenie zamówienia publicznego, którego wartość nie przekracza kwoty 130 000 </w:t>
      </w:r>
      <w:proofErr w:type="spellStart"/>
      <w:r w:rsidRPr="00BD4EAF">
        <w:rPr>
          <w:rFonts w:ascii="Liberation Serif" w:eastAsia="NSimSun" w:hAnsi="Liberation Serif" w:cs="Arial"/>
          <w:b/>
          <w:bCs/>
          <w:kern w:val="2"/>
          <w:sz w:val="18"/>
          <w:szCs w:val="18"/>
          <w:lang w:eastAsia="zh-CN" w:bidi="hi-IN"/>
        </w:rPr>
        <w:t>zl</w:t>
      </w:r>
      <w:proofErr w:type="spellEnd"/>
      <w:r w:rsidRPr="00BD4EAF">
        <w:rPr>
          <w:rFonts w:ascii="Liberation Serif" w:eastAsia="NSimSun" w:hAnsi="Liberation Serif" w:cs="Arial"/>
          <w:b/>
          <w:bCs/>
          <w:kern w:val="2"/>
          <w:sz w:val="18"/>
          <w:szCs w:val="18"/>
          <w:lang w:eastAsia="zh-CN" w:bidi="hi-IN"/>
        </w:rPr>
        <w:t xml:space="preserve"> netto</w:t>
      </w:r>
    </w:p>
    <w:p w14:paraId="17903482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Zgodnie z art. 13 ust. 1i2 rozporządzenia Parlamentu Europejskiego Rady (UE) 2016/679 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proofErr w:type="spellStart"/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dalej,RODO</w:t>
      </w:r>
      <w:proofErr w:type="spellEnd"/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", informuję, ze:</w:t>
      </w:r>
    </w:p>
    <w:p w14:paraId="123B1DA5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administratorem Pani/Pana danych osobowych jest Gmina Wierzbno, 07-111 Wierzbno 90</w:t>
      </w:r>
    </w:p>
    <w:p w14:paraId="00ED022F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- inspektor ochrony danych osobowych u administratora - adres e-mail: </w:t>
      </w:r>
      <w:hyperlink r:id="rId9">
        <w:r w:rsidRPr="00BD4EAF">
          <w:rPr>
            <w:rFonts w:ascii="Liberation Serif" w:eastAsia="NSimSun" w:hAnsi="Liberation Serif" w:cs="Arial"/>
            <w:color w:val="000080"/>
            <w:kern w:val="2"/>
            <w:sz w:val="18"/>
            <w:szCs w:val="18"/>
            <w:u w:val="single"/>
          </w:rPr>
          <w:t>iodwierzbno@interia.pl</w:t>
        </w:r>
      </w:hyperlink>
    </w:p>
    <w:p w14:paraId="1F79843E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Pani/Pana dane osobowe przetwarzane będą na podstawie art. 6 ust. 1 lit. c RODO w celu związanym z niniejszym postępowaniem o udzielenie zamówienia publicznego;</w:t>
      </w:r>
    </w:p>
    <w:p w14:paraId="13D2F6B9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odbiorcami Pani/Pana danych osobowych będą osoby lub podmioty uprawnione na podstawie przepisów prawa lub umowy powierzenia danych osobowych;</w:t>
      </w:r>
    </w:p>
    <w:p w14:paraId="1F4FDF07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Pani/Pana dane osobowe będą przetwarzane do czasu osiągnięcia celu, w jakim je pozyskano, a po tym czasie przez okres oraz w zakresie wymaganym przez przepisy powszechnie obowiązującego prawa,</w:t>
      </w:r>
    </w:p>
    <w:p w14:paraId="562BDA22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podanie przez Pana/Panią danych osobowych jest obowiązkowe. W przypadku niepodania danych nie będzie możliwy udział w postępowaniu o udzielenie zamówienia publicznego, którego wartość nie przekracza kwoty 130 000 zł netto;</w:t>
      </w:r>
    </w:p>
    <w:p w14:paraId="6B5C3097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w odniesieniu do Pani/Pana danych osobowych decyzje nie będą podejmowane w sposób zautomatyzowany, stosowanie do art. 22 RODO;</w:t>
      </w:r>
    </w:p>
    <w:p w14:paraId="4AC0F81B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_posiada Pani/Pan:</w:t>
      </w:r>
    </w:p>
    <w:p w14:paraId="67FB0956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- na podstawie art. 15 RODO prawo </w:t>
      </w:r>
      <w:proofErr w:type="spellStart"/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dostepu</w:t>
      </w:r>
      <w:proofErr w:type="spellEnd"/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 do danych osobowych Pani/Pana dotyczących;</w:t>
      </w:r>
    </w:p>
    <w:p w14:paraId="24A206CE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na podstawie art. 16 RODO prawo do sprostowania Pani/Pana danych osobowych.;</w:t>
      </w:r>
    </w:p>
    <w:p w14:paraId="76EBC926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na podstawie art. 18 RODO prawo żądania od administratora ograniczenia przetwarzania danych osobowych z zastrzeżeniem przypadków, o których mowa w art. 18 ust. 2 RODO **;</w:t>
      </w:r>
    </w:p>
    <w:p w14:paraId="4E90BF79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prawo do wniesienia skargi do Prezesa Urzędu Ochrony Danych Osobowych, gdy uzna Pani/Pan, że przetwarzanie danych osobowych Pani/Pana dotyczących narusza przepisy RODO,</w:t>
      </w:r>
    </w:p>
    <w:p w14:paraId="220E6AC9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_nie przysługuje Pani/Panu:</w:t>
      </w:r>
    </w:p>
    <w:p w14:paraId="1E237517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w związku z art. 17 ust. 3 lit. b, d lub e RODO prawo do usunięcia danych osobowych;</w:t>
      </w:r>
    </w:p>
    <w:p w14:paraId="514FC58D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- prawo do przenoszenia danych osobowych, o którym mowa w art. 20 RODO;</w:t>
      </w:r>
    </w:p>
    <w:p w14:paraId="7C5A9606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- </w:t>
      </w:r>
      <w:r w:rsidRPr="00BD4EAF">
        <w:rPr>
          <w:rFonts w:ascii="Liberation Serif" w:eastAsia="NSimSun" w:hAnsi="Liberation Serif" w:cs="Arial"/>
          <w:b/>
          <w:bCs/>
          <w:kern w:val="2"/>
          <w:sz w:val="16"/>
          <w:szCs w:val="16"/>
          <w:lang w:eastAsia="zh-CN" w:bidi="hi-IN"/>
        </w:rPr>
        <w:t>na podstawie art. 21 RODO prawo sprzeciwu, wobec przetwarzania danych osobowych, gdyż podstawą prawną przetwarzania Pani/Pana danych osobowych jest art. 6 ust. 1 lit. c RODO</w:t>
      </w:r>
    </w:p>
    <w:p w14:paraId="3A3A6249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•</w:t>
      </w:r>
      <w:r w:rsidRPr="00BD4EAF">
        <w:rPr>
          <w:rFonts w:ascii="Liberation Serif" w:eastAsia="NSimSun" w:hAnsi="Liberation Serif" w:cs="Arial"/>
          <w:b/>
          <w:bCs/>
          <w:kern w:val="2"/>
          <w:sz w:val="18"/>
          <w:szCs w:val="18"/>
          <w:lang w:eastAsia="zh-CN" w:bidi="hi-IN"/>
        </w:rPr>
        <w:t xml:space="preserve"> Wyjaśnienie:</w:t>
      </w: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 xml:space="preserve"> skorzystanie z prawa do sprostowania nie może skutkować zmianą wyniku postępowania o udzielenie zamówienia publicznego.</w:t>
      </w:r>
    </w:p>
    <w:p w14:paraId="6CD958F8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b/>
          <w:bCs/>
          <w:kern w:val="2"/>
          <w:sz w:val="18"/>
          <w:szCs w:val="18"/>
          <w:lang w:eastAsia="zh-CN" w:bidi="hi-IN"/>
        </w:rPr>
        <w:t>Wyjaśnienie</w:t>
      </w: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: prawo do ograniczenia przetwarzania nie ma zastosowania w odniesieniu do przechowywania, w celu zapewnienia</w:t>
      </w:r>
    </w:p>
    <w:p w14:paraId="693702C0" w14:textId="77777777" w:rsidR="00BD4EAF" w:rsidRPr="00BD4EAF" w:rsidRDefault="00BD4EAF" w:rsidP="00BD4EAF">
      <w:pPr>
        <w:suppressAutoHyphens/>
        <w:spacing w:after="0" w:line="240" w:lineRule="auto"/>
        <w:rPr>
          <w:rFonts w:ascii="Liberation Serif" w:eastAsia="NSimSun" w:hAnsi="Liberation Serif" w:cs="Arial" w:hint="eastAsia"/>
          <w:kern w:val="2"/>
          <w:sz w:val="18"/>
          <w:szCs w:val="18"/>
          <w:lang w:eastAsia="zh-CN" w:bidi="hi-IN"/>
        </w:rPr>
      </w:pPr>
      <w:r w:rsidRPr="00BD4EAF">
        <w:rPr>
          <w:rFonts w:ascii="Liberation Serif" w:eastAsia="NSimSun" w:hAnsi="Liberation Serif" w:cs="Arial"/>
          <w:kern w:val="2"/>
          <w:sz w:val="18"/>
          <w:szCs w:val="18"/>
          <w:lang w:eastAsia="zh-CN" w:bidi="hi-IN"/>
        </w:rPr>
        <w:t>korzystania ze środków ochrony prawne lub w celu ochrony praw innej osoby fizyczne lub prawnej, lub z uwagi na ważne względy interesu publicznego Unii Europejskiej lub państwa członkowskiego.</w:t>
      </w:r>
    </w:p>
    <w:p w14:paraId="7E7165E0" w14:textId="77777777" w:rsidR="00BD4EAF" w:rsidRPr="00BD4EAF" w:rsidRDefault="00BD4EAF" w:rsidP="00BD4EAF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5F5E3251" w14:textId="77777777" w:rsidR="00BD4EAF" w:rsidRPr="00BD4EAF" w:rsidRDefault="00BD4EAF" w:rsidP="00BD4EAF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A4DF45F" w14:textId="77777777" w:rsidR="000A2F35" w:rsidRPr="00BD4EAF" w:rsidRDefault="000A2F35" w:rsidP="00BD4EAF"/>
    <w:sectPr w:rsidR="000A2F35" w:rsidRPr="00BD4EAF" w:rsidSect="00F91E2E">
      <w:headerReference w:type="default" r:id="rId10"/>
      <w:footerReference w:type="default" r:id="rId11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14099" w14:textId="77777777" w:rsidR="0003615A" w:rsidRDefault="0003615A" w:rsidP="00DD23D5">
      <w:pPr>
        <w:spacing w:after="0" w:line="240" w:lineRule="auto"/>
      </w:pPr>
      <w:r>
        <w:separator/>
      </w:r>
    </w:p>
  </w:endnote>
  <w:endnote w:type="continuationSeparator" w:id="0">
    <w:p w14:paraId="286C88DC" w14:textId="77777777" w:rsidR="0003615A" w:rsidRDefault="0003615A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0C590" w14:textId="77777777" w:rsidR="0003615A" w:rsidRDefault="0003615A" w:rsidP="00DD23D5">
      <w:pPr>
        <w:spacing w:after="0" w:line="240" w:lineRule="auto"/>
      </w:pPr>
      <w:r>
        <w:separator/>
      </w:r>
    </w:p>
  </w:footnote>
  <w:footnote w:type="continuationSeparator" w:id="0">
    <w:p w14:paraId="7D6F0353" w14:textId="77777777" w:rsidR="0003615A" w:rsidRDefault="0003615A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Pr="00DD21D8" w:rsidRDefault="00F91E2E" w:rsidP="00F91E2E">
    <w:pPr>
      <w:pStyle w:val="Nagwek"/>
      <w:rPr>
        <w:rFonts w:ascii="Times New Roman" w:hAnsi="Times New Roman"/>
        <w:b/>
        <w:sz w:val="32"/>
      </w:rPr>
    </w:pPr>
  </w:p>
  <w:p w14:paraId="0D2FD6FD" w14:textId="520CD5C2" w:rsidR="00BD4EAF" w:rsidRDefault="00BD4EAF">
    <w:pPr>
      <w:pStyle w:val="Nagwek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45E2C248">
              <wp:simplePos x="0" y="0"/>
              <wp:positionH relativeFrom="column">
                <wp:posOffset>810812</wp:posOffset>
              </wp:positionH>
              <wp:positionV relativeFrom="paragraph">
                <wp:posOffset>29238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FEB4F4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3.85pt;margin-top:2.3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UV3uGNsAAAAHAQAADwAAAGRy&#10;cy9kb3ducmV2LnhtbEyPwU7DMBBE70j8g7VI3KhDRds0jVMBElckGpA4OvE2MY3XIXabwNez9ALH&#10;pxnNvs23k+vECYdgPSm4nSUgkGpvLDUKXsunmxREiJqM7jyhgi8MsC0uL3KdGT/SC552sRE8QiHT&#10;CtoY+0zKULfodJj5HomzvR+cjoxDI82gRx53nZwnyVI6bYkvtLrHxxbrw+7oFDS2XciPcv25f3gb&#10;n6uFLe374Vup66vpfgMi4hT/yvCrz+pQsFPlj2SC6JjnqxVXFdwtQXCepgn/Vp1ZFrn871/8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FFd7hjbAAAABwEAAA8AAAAAAAAAAAAAAAAA&#10;GwQAAGRycy9kb3ducmV2LnhtbFBLBQYAAAAABAAEAPMAAAAjBQAAAAA=&#10;" strokecolor="#548dd4" strokeweight="3pt"/>
          </w:pict>
        </mc:Fallback>
      </mc:AlternateContent>
    </w:r>
  </w:p>
  <w:p w14:paraId="55C6F1B9" w14:textId="3AA9460D" w:rsidR="00BD4EAF" w:rsidRPr="00BD4EAF" w:rsidRDefault="00BD4EAF">
    <w:pPr>
      <w:pStyle w:val="Nagwek"/>
      <w:rPr>
        <w:rFonts w:ascii="Times New Roman" w:hAnsi="Times New Roman"/>
        <w:sz w:val="24"/>
        <w:szCs w:val="24"/>
      </w:rPr>
    </w:pPr>
    <w:r w:rsidRPr="00BD4EAF">
      <w:rPr>
        <w:rFonts w:ascii="Times New Roman" w:hAnsi="Times New Roman"/>
        <w:sz w:val="24"/>
        <w:szCs w:val="24"/>
      </w:rPr>
      <w:t>IZP. 271.2</w:t>
    </w:r>
    <w:r w:rsidR="00DC68A2">
      <w:rPr>
        <w:rFonts w:ascii="Times New Roman" w:hAnsi="Times New Roman"/>
        <w:sz w:val="24"/>
        <w:szCs w:val="24"/>
      </w:rPr>
      <w:t>8</w:t>
    </w:r>
    <w:r w:rsidRPr="00BD4EAF">
      <w:rPr>
        <w:rFonts w:ascii="Times New Roman" w:hAnsi="Times New Roman"/>
        <w:sz w:val="24"/>
        <w:szCs w:val="24"/>
      </w:rPr>
      <w:t>.2023</w:t>
    </w:r>
  </w:p>
  <w:p w14:paraId="55DA38D6" w14:textId="312420D8" w:rsidR="00F91E2E" w:rsidRPr="00BD4EAF" w:rsidRDefault="00F91E2E">
    <w:pPr>
      <w:pStyle w:val="Nagwek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646B0"/>
    <w:multiLevelType w:val="hybridMultilevel"/>
    <w:tmpl w:val="07AEE4CE"/>
    <w:lvl w:ilvl="0" w:tplc="AF46A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19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3"/>
  </w:num>
  <w:num w:numId="7" w16cid:durableId="1405957446">
    <w:abstractNumId w:val="8"/>
  </w:num>
  <w:num w:numId="8" w16cid:durableId="2139519810">
    <w:abstractNumId w:val="14"/>
  </w:num>
  <w:num w:numId="9" w16cid:durableId="1783187967">
    <w:abstractNumId w:val="11"/>
  </w:num>
  <w:num w:numId="10" w16cid:durableId="1898858053">
    <w:abstractNumId w:val="12"/>
  </w:num>
  <w:num w:numId="11" w16cid:durableId="398401358">
    <w:abstractNumId w:val="16"/>
  </w:num>
  <w:num w:numId="12" w16cid:durableId="897479206">
    <w:abstractNumId w:val="17"/>
  </w:num>
  <w:num w:numId="13" w16cid:durableId="2091198851">
    <w:abstractNumId w:val="18"/>
  </w:num>
  <w:num w:numId="14" w16cid:durableId="1187400598">
    <w:abstractNumId w:val="1"/>
  </w:num>
  <w:num w:numId="15" w16cid:durableId="258294814">
    <w:abstractNumId w:val="4"/>
  </w:num>
  <w:num w:numId="16" w16cid:durableId="1884100700">
    <w:abstractNumId w:val="15"/>
  </w:num>
  <w:num w:numId="17" w16cid:durableId="1076510769">
    <w:abstractNumId w:val="6"/>
  </w:num>
  <w:num w:numId="18" w16cid:durableId="1193617003">
    <w:abstractNumId w:val="2"/>
  </w:num>
  <w:num w:numId="19" w16cid:durableId="288097445">
    <w:abstractNumId w:val="5"/>
  </w:num>
  <w:num w:numId="20" w16cid:durableId="106024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3615A"/>
    <w:rsid w:val="00065F91"/>
    <w:rsid w:val="000871E1"/>
    <w:rsid w:val="000A2F35"/>
    <w:rsid w:val="000B4862"/>
    <w:rsid w:val="00104821"/>
    <w:rsid w:val="0011327F"/>
    <w:rsid w:val="00133AE6"/>
    <w:rsid w:val="00136E9A"/>
    <w:rsid w:val="001941B0"/>
    <w:rsid w:val="001A2C1D"/>
    <w:rsid w:val="001B2781"/>
    <w:rsid w:val="001B416A"/>
    <w:rsid w:val="001C3BFD"/>
    <w:rsid w:val="00210F44"/>
    <w:rsid w:val="0022059B"/>
    <w:rsid w:val="002333F4"/>
    <w:rsid w:val="002D26D8"/>
    <w:rsid w:val="00300F00"/>
    <w:rsid w:val="00331D2F"/>
    <w:rsid w:val="003A68F2"/>
    <w:rsid w:val="004046AC"/>
    <w:rsid w:val="00411463"/>
    <w:rsid w:val="004639E1"/>
    <w:rsid w:val="00477591"/>
    <w:rsid w:val="00486215"/>
    <w:rsid w:val="004A5017"/>
    <w:rsid w:val="004B65D4"/>
    <w:rsid w:val="004E1A4C"/>
    <w:rsid w:val="00503DEE"/>
    <w:rsid w:val="005849A9"/>
    <w:rsid w:val="006114AA"/>
    <w:rsid w:val="006311CD"/>
    <w:rsid w:val="00645B20"/>
    <w:rsid w:val="00704B4F"/>
    <w:rsid w:val="00724AD4"/>
    <w:rsid w:val="007A3E52"/>
    <w:rsid w:val="007C1D80"/>
    <w:rsid w:val="008033CB"/>
    <w:rsid w:val="008C13FE"/>
    <w:rsid w:val="008E6D87"/>
    <w:rsid w:val="00947E95"/>
    <w:rsid w:val="009660BF"/>
    <w:rsid w:val="009927C0"/>
    <w:rsid w:val="009C547B"/>
    <w:rsid w:val="009D42EC"/>
    <w:rsid w:val="00A70179"/>
    <w:rsid w:val="00A97423"/>
    <w:rsid w:val="00AE6DE2"/>
    <w:rsid w:val="00AF7DB9"/>
    <w:rsid w:val="00B322F0"/>
    <w:rsid w:val="00B92A64"/>
    <w:rsid w:val="00BD4EAF"/>
    <w:rsid w:val="00BF1683"/>
    <w:rsid w:val="00BF5DF5"/>
    <w:rsid w:val="00C276BB"/>
    <w:rsid w:val="00C737D3"/>
    <w:rsid w:val="00C73F89"/>
    <w:rsid w:val="00C76FA4"/>
    <w:rsid w:val="00CF421F"/>
    <w:rsid w:val="00D1060E"/>
    <w:rsid w:val="00D65DD0"/>
    <w:rsid w:val="00D83977"/>
    <w:rsid w:val="00D96DFC"/>
    <w:rsid w:val="00DA69C7"/>
    <w:rsid w:val="00DC68A2"/>
    <w:rsid w:val="00DD23D5"/>
    <w:rsid w:val="00E04254"/>
    <w:rsid w:val="00E57C40"/>
    <w:rsid w:val="00E94402"/>
    <w:rsid w:val="00EE4CC6"/>
    <w:rsid w:val="00F152C1"/>
    <w:rsid w:val="00F17067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  <w:style w:type="paragraph" w:customStyle="1" w:styleId="Default">
    <w:name w:val="Default"/>
    <w:qFormat/>
    <w:rsid w:val="00210F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@GMINAWIERZBNO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wierzbno@interia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7</TotalTime>
  <Pages>1</Pages>
  <Words>1017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4</cp:revision>
  <cp:lastPrinted>2023-07-26T11:43:00Z</cp:lastPrinted>
  <dcterms:created xsi:type="dcterms:W3CDTF">2023-10-10T11:02:00Z</dcterms:created>
  <dcterms:modified xsi:type="dcterms:W3CDTF">2023-10-10T11:15:00Z</dcterms:modified>
</cp:coreProperties>
</file>