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7D91" w14:textId="7CC9D879" w:rsidR="00310FCD" w:rsidRDefault="00310FCD" w:rsidP="00310FCD">
      <w:pPr>
        <w:suppressAutoHyphens/>
        <w:spacing w:after="0" w:line="240" w:lineRule="auto"/>
        <w:jc w:val="right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Załącznik Nr </w:t>
      </w:r>
      <w:r w:rsidR="00C86101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2</w:t>
      </w:r>
    </w:p>
    <w:p w14:paraId="3CF89EBB" w14:textId="4285FBA0" w:rsidR="00310FCD" w:rsidRDefault="00686C48" w:rsidP="00310FCD">
      <w:pPr>
        <w:suppressAutoHyphens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686C48">
        <w:rPr>
          <w:rFonts w:ascii="Times New Roman" w:hAnsi="Times New Roman"/>
          <w:b/>
          <w:sz w:val="20"/>
          <w:szCs w:val="20"/>
        </w:rPr>
        <w:t>IZP. 271.28.2023</w:t>
      </w:r>
    </w:p>
    <w:p w14:paraId="266672DB" w14:textId="77777777" w:rsidR="00686C48" w:rsidRDefault="00686C48" w:rsidP="00310FCD">
      <w:pPr>
        <w:suppressAutoHyphens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136088D6" w14:textId="77777777" w:rsidR="00686C48" w:rsidRPr="00686C48" w:rsidRDefault="00686C48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0"/>
          <w:szCs w:val="20"/>
          <w:lang w:eastAsia="zh-CN" w:bidi="hi-IN"/>
        </w:rPr>
      </w:pPr>
    </w:p>
    <w:p w14:paraId="1BB5902F" w14:textId="3B9E24DA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Dane dotyczące Wykonawcy:</w:t>
      </w:r>
    </w:p>
    <w:p w14:paraId="1F690AA8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Nazwa………………………..</w:t>
      </w:r>
    </w:p>
    <w:p w14:paraId="1BCA8F9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Siedziba……………………...</w:t>
      </w:r>
    </w:p>
    <w:p w14:paraId="44F49044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Nr telefonu/faks……………...</w:t>
      </w:r>
    </w:p>
    <w:p w14:paraId="754F61C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Adres e-mail…………………</w:t>
      </w:r>
    </w:p>
    <w:p w14:paraId="01682BA1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NIP…………………………..</w:t>
      </w:r>
    </w:p>
    <w:p w14:paraId="145E627C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REGON……………………...</w:t>
      </w:r>
    </w:p>
    <w:p w14:paraId="03F4DBDC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3A3375C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   Gmina Wierzbno</w:t>
      </w:r>
    </w:p>
    <w:p w14:paraId="078FC1F8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07-111 W i  e r z b n o</w:t>
      </w:r>
    </w:p>
    <w:p w14:paraId="3110F45A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</w:p>
    <w:p w14:paraId="727AEF71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  <w:t>OFERTA CENOWA</w:t>
      </w:r>
    </w:p>
    <w:p w14:paraId="7140BE94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Odpowiadając na zaproszenie do złożenia oferty cenowej na zadanie o wartości poniżej</w:t>
      </w:r>
    </w:p>
    <w:p w14:paraId="06BB2897" w14:textId="6AD9CA7C" w:rsidR="00310FCD" w:rsidRPr="00686C48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130 000 złotych pn.: </w:t>
      </w: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„</w:t>
      </w:r>
      <w:r w:rsidR="00686C48" w:rsidRPr="00704B4F">
        <w:rPr>
          <w:rFonts w:ascii="Times New Roman" w:hAnsi="Times New Roman"/>
          <w:b/>
          <w:bCs/>
          <w:sz w:val="28"/>
          <w:szCs w:val="28"/>
        </w:rPr>
        <w:t xml:space="preserve">Wyposażenie </w:t>
      </w:r>
      <w:proofErr w:type="spellStart"/>
      <w:r w:rsidR="00686C48">
        <w:rPr>
          <w:rFonts w:ascii="Times New Roman" w:hAnsi="Times New Roman"/>
          <w:b/>
          <w:bCs/>
          <w:sz w:val="28"/>
          <w:szCs w:val="28"/>
        </w:rPr>
        <w:t>Ekopracowni</w:t>
      </w:r>
      <w:proofErr w:type="spellEnd"/>
      <w:r w:rsidR="00686C48">
        <w:rPr>
          <w:rFonts w:ascii="Times New Roman" w:hAnsi="Times New Roman"/>
          <w:b/>
          <w:bCs/>
          <w:sz w:val="28"/>
          <w:szCs w:val="28"/>
        </w:rPr>
        <w:t xml:space="preserve"> w Szkole Podstawowej w Wierzbnie</w:t>
      </w:r>
      <w:r w:rsidR="00686C48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”</w:t>
      </w:r>
    </w:p>
    <w:p w14:paraId="5510DDFB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1.</w:t>
      </w: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Oferuję wykonanie zadania będącego przedmiotem zamówienia, zgodnie z wymogami opisu</w:t>
      </w:r>
    </w:p>
    <w:p w14:paraId="0320B7B6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przedmiotu zamówienia, za kwotę w wysokości..</w:t>
      </w:r>
    </w:p>
    <w:p w14:paraId="19346636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A41D5BA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netto:............zł (słownie:…………………………………………………….)</w:t>
      </w:r>
    </w:p>
    <w:p w14:paraId="1AB0FC37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2C893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podatek VAT....% tj. …….zł (słownie: ……………………………………...)</w:t>
      </w:r>
    </w:p>
    <w:p w14:paraId="33E01C61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7AD85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Razem brutto: ………………………….zł</w:t>
      </w:r>
    </w:p>
    <w:p w14:paraId="16F813B8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61930EA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(słownie: …………………………………………………………………….)</w:t>
      </w:r>
    </w:p>
    <w:p w14:paraId="4F766E41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D708703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Oświadczam, że oferowana cena zawiera wszystkie koszty niezbędne do wykonania zamówienia.</w:t>
      </w:r>
    </w:p>
    <w:p w14:paraId="30F837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3D86AE5B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2.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Oferuje wykonanie zamówienia zgodnie z wymogami Zamawiającego:</w:t>
      </w:r>
    </w:p>
    <w:p w14:paraId="72DBAD6D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wykonania zamówienia*…………………………………………………………………..</w:t>
      </w:r>
    </w:p>
    <w:p w14:paraId="70991CA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płatności*………………………………………………………………………………….</w:t>
      </w:r>
    </w:p>
    <w:p w14:paraId="3CED9F84" w14:textId="41462B81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warunki gwarancji*</w:t>
      </w:r>
      <w:r w:rsidR="00A67127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(minimum 2 lata)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………………………………………………………….</w:t>
      </w:r>
    </w:p>
    <w:p w14:paraId="030D6B3D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inne warunki realizacji zamówienia*……………………………………………………………..</w:t>
      </w:r>
    </w:p>
    <w:p w14:paraId="34D7C64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3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 Oświadczam, że posiadam uprawnienia do wykonywania działalności objętej Zamówieniem,</w:t>
      </w:r>
    </w:p>
    <w:p w14:paraId="54DF21DC" w14:textId="77777777" w:rsidR="00310FCD" w:rsidRPr="00310FCD" w:rsidRDefault="00310FCD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niezbędną wiedzę, doświadczenie i potencjał techniczny, dysponuję osobami zdolnymi do</w:t>
      </w:r>
    </w:p>
    <w:p w14:paraId="0F22D402" w14:textId="77777777" w:rsidR="00310FCD" w:rsidRPr="00310FCD" w:rsidRDefault="00310FCD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lastRenderedPageBreak/>
        <w:t>wykonania zamówienia, a także znajduję się w sytuacji ekonomicznej i finansowej zapewniającej</w:t>
      </w:r>
    </w:p>
    <w:p w14:paraId="462C1775" w14:textId="77777777" w:rsidR="00310FCD" w:rsidRDefault="00310FCD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wykonanie zamówienia.</w:t>
      </w:r>
    </w:p>
    <w:p w14:paraId="0714D4CE" w14:textId="77777777" w:rsidR="00310FCD" w:rsidRPr="00310FCD" w:rsidRDefault="00310FCD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248CCF54" w14:textId="71A95205" w:rsidR="00310FCD" w:rsidRPr="00310FCD" w:rsidRDefault="00310FCD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4.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Oświadczam, że zawarte w</w:t>
      </w:r>
      <w:r w:rsidR="00686C48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zaproszeniu do złożenia oferty cenowej warunki akceptuję</w:t>
      </w:r>
    </w:p>
    <w:p w14:paraId="48FA8B9A" w14:textId="77777777" w:rsidR="00310FCD" w:rsidRPr="00310FCD" w:rsidRDefault="00310FCD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i zobowiązuję się w przypadku przejęcia mojej propozycji do zawarcia umowy na ww. warunkach,</w:t>
      </w:r>
    </w:p>
    <w:p w14:paraId="4ECA74BA" w14:textId="2E09CEDA" w:rsidR="00310FCD" w:rsidRDefault="00310FCD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 miejscu i terminie wyznaczonym przez Zleceniodawc</w:t>
      </w:r>
      <w:r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ę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</w:t>
      </w:r>
    </w:p>
    <w:p w14:paraId="61C50A11" w14:textId="77777777" w:rsidR="00A67127" w:rsidRDefault="00A67127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6D27D8DF" w14:textId="1F78EC15" w:rsidR="00A67127" w:rsidRPr="00964D66" w:rsidRDefault="00A67127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A67127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 xml:space="preserve">5. </w:t>
      </w:r>
      <w:r w:rsidRPr="00964D66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Oświadczam, że zakupione przeze mnie materiały i produkty przeznaczone do kontaktu </w:t>
      </w:r>
      <w:r w:rsidR="00964D66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                            </w:t>
      </w:r>
      <w:r w:rsidRPr="00964D66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z żywnością będą odpowiadały wymaganiom ogólnym określonym w art. 3 Rozporządzenia (WE) nr 1935/2004 Parlamentu Europejskiego i Rady z dnia 27 października 2004 r. w sprawie materiałów i wyrobów przeznaczonych do kontaktu z</w:t>
      </w:r>
      <w:r w:rsidR="00964D66" w:rsidRPr="00964D66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</w:t>
      </w:r>
      <w:r w:rsidRPr="00964D66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żywnością oraz uchylającego Dyrektywy 80/590/EWG i 89/109/EWG (Dz. Urz. UE L 338z 13.11.2004, str. 4 oraz Dz. Urz. UE L 188 </w:t>
      </w:r>
      <w:r w:rsidR="00964D66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                           </w:t>
      </w:r>
      <w:r w:rsidRPr="00964D66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z 18.07.2009 r. str. 14 oraz:</w:t>
      </w:r>
    </w:p>
    <w:p w14:paraId="7F095DB8" w14:textId="1E6E4096" w:rsidR="00A67127" w:rsidRPr="00964D66" w:rsidRDefault="00A67127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964D66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a) będą posiadały deklarację CE,</w:t>
      </w:r>
    </w:p>
    <w:p w14:paraId="3A074E4D" w14:textId="73E09D62" w:rsidR="00A67127" w:rsidRPr="00964D66" w:rsidRDefault="00A67127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964D66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b) będą fabrycznie nowe i wolne od obciążeń prawami osób trzecich, </w:t>
      </w:r>
    </w:p>
    <w:p w14:paraId="451C2223" w14:textId="1AC24344" w:rsidR="00A67127" w:rsidRPr="00964D66" w:rsidRDefault="00A67127" w:rsidP="00A6712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964D66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c) będą posiadały dołączone niezbędne instrukcje i materiały dotyczące użytkowania sporządzone w języku polskim, </w:t>
      </w:r>
    </w:p>
    <w:p w14:paraId="0F7135F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47ECDEFC" w14:textId="6FFF6FFD" w:rsidR="00310FCD" w:rsidRPr="00310FCD" w:rsidRDefault="00A67127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6</w:t>
      </w:r>
      <w:r w:rsidR="00310FCD"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.</w:t>
      </w:r>
      <w:r w:rsidR="00310FCD"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** wypełniłem obowiązki informacyjne przewidziane w art. 13 lub 14 RODO wobec osób</w:t>
      </w:r>
    </w:p>
    <w:p w14:paraId="65333419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fizycznych, od których dane osobowe bezpośrednio lub pośrednio pozyskałem w celu ubiegania</w:t>
      </w:r>
    </w:p>
    <w:p w14:paraId="78629904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się o udzielenie zamówienia publicznego w niniejszym postępowaniu.</w:t>
      </w:r>
    </w:p>
    <w:p w14:paraId="79952AE8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0640481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780DA77F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EDF9CC9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* wpisać właściwe</w:t>
      </w:r>
    </w:p>
    <w:p w14:paraId="238EA95B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rozporządz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. o ochronie danych) (Dz.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Urz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 UE L 119z 04.05.2016, str. 1).</w:t>
      </w:r>
    </w:p>
    <w:p w14:paraId="3303D5D6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52F3B0D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E1BDC9A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</w:t>
      </w:r>
    </w:p>
    <w:p w14:paraId="6FF9200F" w14:textId="495146F4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</w:t>
      </w:r>
    </w:p>
    <w:p w14:paraId="434FE472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3CD095C" w14:textId="77777777" w:rsidR="007678A7" w:rsidRPr="00310FCD" w:rsidRDefault="007678A7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AFBD323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…………………………………………</w:t>
      </w:r>
    </w:p>
    <w:p w14:paraId="0FB7F37A" w14:textId="1DEAD13F" w:rsidR="002C62F1" w:rsidRPr="002C62F1" w:rsidRDefault="00310FCD" w:rsidP="00310FCD">
      <w:pPr>
        <w:rPr>
          <w:lang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Data, podpis i pieczątk</w:t>
      </w: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</w:t>
      </w:r>
    </w:p>
    <w:sectPr w:rsidR="002C62F1" w:rsidRPr="002C62F1" w:rsidSect="00F91E2E">
      <w:headerReference w:type="default" r:id="rId8"/>
      <w:footerReference w:type="default" r:id="rId9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79E1A" w14:textId="77777777" w:rsidR="009D62E1" w:rsidRDefault="009D62E1" w:rsidP="00DD23D5">
      <w:pPr>
        <w:spacing w:after="0" w:line="240" w:lineRule="auto"/>
      </w:pPr>
      <w:r>
        <w:separator/>
      </w:r>
    </w:p>
  </w:endnote>
  <w:endnote w:type="continuationSeparator" w:id="0">
    <w:p w14:paraId="6265CFB3" w14:textId="77777777" w:rsidR="009D62E1" w:rsidRDefault="009D62E1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22956" w14:textId="77777777" w:rsidR="009D62E1" w:rsidRDefault="009D62E1" w:rsidP="00DD23D5">
      <w:pPr>
        <w:spacing w:after="0" w:line="240" w:lineRule="auto"/>
      </w:pPr>
      <w:r>
        <w:separator/>
      </w:r>
    </w:p>
  </w:footnote>
  <w:footnote w:type="continuationSeparator" w:id="0">
    <w:p w14:paraId="2D9F2E79" w14:textId="77777777" w:rsidR="009D62E1" w:rsidRDefault="009D62E1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40C78D56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Pr="00DD21D8" w:rsidRDefault="00F91E2E" w:rsidP="00F91E2E">
    <w:pPr>
      <w:pStyle w:val="Nagwek"/>
      <w:rPr>
        <w:rFonts w:ascii="Times New Roman" w:hAnsi="Times New Roman"/>
        <w:b/>
        <w:sz w:val="32"/>
      </w:rPr>
    </w:pPr>
  </w:p>
  <w:p w14:paraId="55DA38D6" w14:textId="35768896" w:rsidR="00F91E2E" w:rsidRDefault="00F91E2E">
    <w:pPr>
      <w:pStyle w:val="Nagwek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7B8641EE">
              <wp:simplePos x="0" y="0"/>
              <wp:positionH relativeFrom="column">
                <wp:posOffset>858741</wp:posOffset>
              </wp:positionH>
              <wp:positionV relativeFrom="paragraph">
                <wp:posOffset>38100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715CAC6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3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GMukgdsAAAAHAQAADwAAAGRy&#10;cy9kb3ducmV2LnhtbEyPwU7DMBBE70j8g7VI3KhDUUoIcSpA4opEAxJHJ9nGpvE6xG4T+vVsucDx&#10;aUazb4v17HpxwDFYTwquFwkIpMa3ljoFb9XzVQYiRE2t7j2hgm8MsC7Pzwqdt36iVzxsYid4hEKu&#10;FZgYh1zK0Bh0Oiz8gMTZ1o9OR8axk+2oJx53vVwmyUo6bYkvGD3gk8Fmt9k7BZ01qfys7r62j+/T&#10;S53ayn7sjkpdXswP9yAizvGvDCd9VoeSnWq/pzaInvkmXXJVwYpf4jzLblMQ9S/LspD//csf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BjLpIHbAAAABwEAAA8AAAAAAAAAAAAAAAAA&#10;GwQAAGRycy9kb3ducmV2LnhtbFBLBQYAAAAABAAEAPMAAAAjBQAAAAA=&#10;" strokecolor="#548dd4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558A2"/>
    <w:multiLevelType w:val="hybridMultilevel"/>
    <w:tmpl w:val="3D72B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8E24F8"/>
    <w:multiLevelType w:val="hybridMultilevel"/>
    <w:tmpl w:val="ED3CB3AA"/>
    <w:lvl w:ilvl="0" w:tplc="06D223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3C0A1D"/>
    <w:multiLevelType w:val="multilevel"/>
    <w:tmpl w:val="4F1AEB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1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3"/>
  </w:num>
  <w:num w:numId="7" w16cid:durableId="1405957446">
    <w:abstractNumId w:val="8"/>
  </w:num>
  <w:num w:numId="8" w16cid:durableId="2139519810">
    <w:abstractNumId w:val="14"/>
  </w:num>
  <w:num w:numId="9" w16cid:durableId="1783187967">
    <w:abstractNumId w:val="11"/>
  </w:num>
  <w:num w:numId="10" w16cid:durableId="1898858053">
    <w:abstractNumId w:val="12"/>
  </w:num>
  <w:num w:numId="11" w16cid:durableId="398401358">
    <w:abstractNumId w:val="16"/>
  </w:num>
  <w:num w:numId="12" w16cid:durableId="897479206">
    <w:abstractNumId w:val="18"/>
  </w:num>
  <w:num w:numId="13" w16cid:durableId="2091198851">
    <w:abstractNumId w:val="20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5"/>
  </w:num>
  <w:num w:numId="17" w16cid:durableId="1076510769">
    <w:abstractNumId w:val="6"/>
  </w:num>
  <w:num w:numId="18" w16cid:durableId="1193617003">
    <w:abstractNumId w:val="2"/>
  </w:num>
  <w:num w:numId="19" w16cid:durableId="288097445">
    <w:abstractNumId w:val="5"/>
  </w:num>
  <w:num w:numId="20" w16cid:durableId="256523905">
    <w:abstractNumId w:val="19"/>
  </w:num>
  <w:num w:numId="21" w16cid:durableId="534662024">
    <w:abstractNumId w:val="17"/>
  </w:num>
  <w:num w:numId="22" w16cid:durableId="1610625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A2F35"/>
    <w:rsid w:val="000B435A"/>
    <w:rsid w:val="000B4862"/>
    <w:rsid w:val="00104821"/>
    <w:rsid w:val="00133AE6"/>
    <w:rsid w:val="00136E9A"/>
    <w:rsid w:val="001500D8"/>
    <w:rsid w:val="00174B5A"/>
    <w:rsid w:val="001941B0"/>
    <w:rsid w:val="001B2781"/>
    <w:rsid w:val="001C3BFD"/>
    <w:rsid w:val="0022059B"/>
    <w:rsid w:val="002333F4"/>
    <w:rsid w:val="00254233"/>
    <w:rsid w:val="002C62F1"/>
    <w:rsid w:val="002D26D8"/>
    <w:rsid w:val="00310FCD"/>
    <w:rsid w:val="00331D2F"/>
    <w:rsid w:val="003C48F8"/>
    <w:rsid w:val="003E766E"/>
    <w:rsid w:val="004046AC"/>
    <w:rsid w:val="00411463"/>
    <w:rsid w:val="00413B38"/>
    <w:rsid w:val="004639E1"/>
    <w:rsid w:val="00477591"/>
    <w:rsid w:val="00486215"/>
    <w:rsid w:val="004914E7"/>
    <w:rsid w:val="004A5017"/>
    <w:rsid w:val="004B65D4"/>
    <w:rsid w:val="004E1A4C"/>
    <w:rsid w:val="00503DEE"/>
    <w:rsid w:val="005849A9"/>
    <w:rsid w:val="00645B20"/>
    <w:rsid w:val="00686C48"/>
    <w:rsid w:val="006C21AD"/>
    <w:rsid w:val="00724AD4"/>
    <w:rsid w:val="007678A7"/>
    <w:rsid w:val="007A3E52"/>
    <w:rsid w:val="008033CB"/>
    <w:rsid w:val="008C13FE"/>
    <w:rsid w:val="008E6D87"/>
    <w:rsid w:val="00947E95"/>
    <w:rsid w:val="00964D66"/>
    <w:rsid w:val="009660BF"/>
    <w:rsid w:val="009906B0"/>
    <w:rsid w:val="009927C0"/>
    <w:rsid w:val="009C547B"/>
    <w:rsid w:val="009D42EC"/>
    <w:rsid w:val="009D62E1"/>
    <w:rsid w:val="009E4324"/>
    <w:rsid w:val="00A67127"/>
    <w:rsid w:val="00A70179"/>
    <w:rsid w:val="00A97423"/>
    <w:rsid w:val="00AC0E42"/>
    <w:rsid w:val="00AF7DB9"/>
    <w:rsid w:val="00B73C1B"/>
    <w:rsid w:val="00B92A64"/>
    <w:rsid w:val="00BF1683"/>
    <w:rsid w:val="00BF5DF5"/>
    <w:rsid w:val="00C276BB"/>
    <w:rsid w:val="00C737D3"/>
    <w:rsid w:val="00C73F89"/>
    <w:rsid w:val="00C76FA4"/>
    <w:rsid w:val="00C86101"/>
    <w:rsid w:val="00CC3ABF"/>
    <w:rsid w:val="00CF421F"/>
    <w:rsid w:val="00D1060E"/>
    <w:rsid w:val="00D65DD0"/>
    <w:rsid w:val="00D83977"/>
    <w:rsid w:val="00DA330E"/>
    <w:rsid w:val="00DA69C7"/>
    <w:rsid w:val="00DD23D5"/>
    <w:rsid w:val="00E04254"/>
    <w:rsid w:val="00E57C40"/>
    <w:rsid w:val="00E94402"/>
    <w:rsid w:val="00EF4318"/>
    <w:rsid w:val="00F152C1"/>
    <w:rsid w:val="00F83D69"/>
    <w:rsid w:val="00F91E2E"/>
    <w:rsid w:val="00FD28D2"/>
    <w:rsid w:val="00FE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1</TotalTime>
  <Pages>1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4</cp:revision>
  <cp:lastPrinted>2023-07-26T11:52:00Z</cp:lastPrinted>
  <dcterms:created xsi:type="dcterms:W3CDTF">2023-10-10T11:08:00Z</dcterms:created>
  <dcterms:modified xsi:type="dcterms:W3CDTF">2023-10-10T11:12:00Z</dcterms:modified>
</cp:coreProperties>
</file>