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3FE5E845" w14:textId="6F84D5E7" w:rsidR="006957FA" w:rsidRPr="006957FA" w:rsidRDefault="00310FCD" w:rsidP="006957FA">
      <w:pPr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</w:p>
    <w:p w14:paraId="3E454307" w14:textId="77777777" w:rsidR="006E51BF" w:rsidRPr="006E51BF" w:rsidRDefault="006E51BF" w:rsidP="006E51B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bookmarkStart w:id="0" w:name="_Hlk141792565"/>
      <w:r w:rsidRPr="006E51B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Opracowanie dokumentacji projektowej na zadanie pn.:</w:t>
      </w:r>
    </w:p>
    <w:p w14:paraId="0229427B" w14:textId="77777777" w:rsidR="006E51BF" w:rsidRPr="006E51BF" w:rsidRDefault="006E51BF" w:rsidP="006E51B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6E51B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"Utworzenie żłobka w miejscowości Wierzbno"</w:t>
      </w:r>
    </w:p>
    <w:bookmarkEnd w:id="0"/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</w:t>
      </w:r>
    </w:p>
    <w:p w14:paraId="6A570E12" w14:textId="77777777" w:rsidR="006E51BF" w:rsidRDefault="006E51BF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1E61A2B4" w14:textId="5BF1E7D0" w:rsidR="002B5095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48C701B1" w14:textId="77777777" w:rsidR="006E51BF" w:rsidRPr="00761697" w:rsidRDefault="006E51BF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22AB9627" w14:textId="77777777" w:rsidR="002B5095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1F6C01F3" w14:textId="77777777" w:rsidR="006E51BF" w:rsidRPr="00761697" w:rsidRDefault="006E51BF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2BAC29F0" w14:textId="77777777" w:rsidR="002B5095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7287B9DA" w14:textId="77777777" w:rsidR="006E51BF" w:rsidRPr="00761697" w:rsidRDefault="006E51BF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4B8AA8D1" w14:textId="2D0E2B57" w:rsidR="00761697" w:rsidRDefault="002B5095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</w:t>
      </w:r>
      <w:r w:rsidRPr="00761697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61E46F74" w14:textId="5B806801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129C8685" w14:textId="75FDD68D" w:rsidR="00761697" w:rsidRPr="00761697" w:rsidRDefault="00761697" w:rsidP="00761697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0D708703" w14:textId="70A5C461" w:rsidR="00310FCD" w:rsidRPr="00761697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761697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0D707955" w14:textId="1B185E4C" w:rsidR="006E51BF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55429946" w:rsidR="00310FCD" w:rsidRPr="00310FCD" w:rsidRDefault="00310FCD" w:rsidP="006E51BF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</w:t>
      </w:r>
      <w:r w:rsidR="006E51BF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posiadającymi niezbędne uprawnienia do wykonywania samodzielnych funkcji technicznych w budownictwie – projektowanie w specjalności architektonicznej bez ograniczeń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, </w:t>
      </w:r>
      <w:r w:rsidR="006E51BF" w:rsidRPr="006E51BF">
        <w:rPr>
          <w:rFonts w:ascii="Times New Roman" w:hAnsi="Times New Roman"/>
          <w:bCs/>
          <w:sz w:val="24"/>
          <w:szCs w:val="24"/>
        </w:rPr>
        <w:t>posiadających aktualne zaświadczenie o przynależności do właściwej izby samorządu zawodowego,</w:t>
      </w:r>
      <w:r w:rsidR="006E51BF" w:rsidRPr="00B34336">
        <w:rPr>
          <w:bCs/>
        </w:rPr>
        <w:t xml:space="preserve"> 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a także znajduję się w sytuacji ekonomicznej i finansowej zapewniającej</w:t>
      </w:r>
    </w:p>
    <w:p w14:paraId="462C1775" w14:textId="77777777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248CCF54" w14:textId="2D43E768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zaproszeniu do złożenia oferty cenowej warunki akceptuję</w:t>
      </w:r>
    </w:p>
    <w:p w14:paraId="48FA8B9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CE98362" w14:textId="08A0C1DB" w:rsidR="00A53195" w:rsidRPr="00A53195" w:rsidRDefault="00A53195" w:rsidP="00A53195">
      <w:pPr>
        <w:pStyle w:val="Akapitzlist"/>
        <w:numPr>
          <w:ilvl w:val="0"/>
          <w:numId w:val="27"/>
        </w:numPr>
        <w:spacing w:after="200" w:line="360" w:lineRule="auto"/>
        <w:ind w:left="284"/>
        <w:jc w:val="both"/>
        <w:rPr>
          <w:rStyle w:val="FontStyle13"/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Style w:val="FontStyle13"/>
          <w:rFonts w:ascii="Times New Roman" w:hAnsi="Times New Roman"/>
          <w:sz w:val="24"/>
          <w:szCs w:val="24"/>
        </w:rPr>
        <w:t xml:space="preserve">Oświadczam, że </w:t>
      </w:r>
      <w:r w:rsidRPr="00A53195">
        <w:rPr>
          <w:rStyle w:val="FontStyle13"/>
          <w:rFonts w:ascii="Times New Roman" w:hAnsi="Times New Roman"/>
          <w:sz w:val="24"/>
          <w:szCs w:val="24"/>
        </w:rPr>
        <w:t>jest</w:t>
      </w:r>
      <w:r>
        <w:rPr>
          <w:rStyle w:val="FontStyle13"/>
          <w:rFonts w:ascii="Times New Roman" w:hAnsi="Times New Roman"/>
          <w:sz w:val="24"/>
          <w:szCs w:val="24"/>
        </w:rPr>
        <w:t>em</w:t>
      </w:r>
      <w:r w:rsidRPr="00A53195">
        <w:rPr>
          <w:rStyle w:val="FontStyle13"/>
          <w:rFonts w:ascii="Times New Roman" w:hAnsi="Times New Roman"/>
          <w:sz w:val="24"/>
          <w:szCs w:val="24"/>
        </w:rPr>
        <w:t xml:space="preserve"> ubezpieczony z tytułu następstw błędów projektowych mogących powstać w toku realizacji niniejszej umowy.</w:t>
      </w:r>
    </w:p>
    <w:p w14:paraId="47ECDEFC" w14:textId="432D2019" w:rsidR="00310FCD" w:rsidRPr="00310FCD" w:rsidRDefault="00A53195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6</w:t>
      </w:r>
      <w:r w:rsidR="00310FCD"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.</w:t>
      </w:r>
      <w:r w:rsidR="00310FCD"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E23AB3F" w14:textId="353531CE" w:rsidR="006E51BF" w:rsidRPr="006E51BF" w:rsidRDefault="006E51BF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6E51B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Załączniki:</w:t>
      </w:r>
    </w:p>
    <w:p w14:paraId="4C227A5D" w14:textId="40F275AD" w:rsidR="006E51BF" w:rsidRDefault="006E51BF" w:rsidP="00BD3996">
      <w:pPr>
        <w:pStyle w:val="Akapitzlist"/>
        <w:numPr>
          <w:ilvl w:val="0"/>
          <w:numId w:val="26"/>
        </w:numPr>
        <w:spacing w:after="200"/>
        <w:ind w:left="-142"/>
        <w:jc w:val="both"/>
        <w:rPr>
          <w:bCs/>
        </w:rPr>
      </w:pPr>
      <w:r w:rsidRPr="006E51BF">
        <w:rPr>
          <w:bCs/>
        </w:rPr>
        <w:t>wykaz wykonanych projektów, wraz z podaniem wartości, przedmiotu i dat, na rzecz których zostały/są  wykonane, wraz z dokumentami (referencjami) potwierdzającymi, że były/są wykonywane  należycie lub oświadczenie Wykonawcy, jeżeli z obiektywnych przyczyn nie może uzyskać poświadczenia (minimum 2 projekty, referencje).</w:t>
      </w:r>
    </w:p>
    <w:p w14:paraId="2519B188" w14:textId="77777777" w:rsidR="00BD3996" w:rsidRDefault="00BD3996" w:rsidP="00BD3996">
      <w:pPr>
        <w:spacing w:after="200"/>
        <w:jc w:val="both"/>
        <w:rPr>
          <w:bCs/>
        </w:rPr>
      </w:pPr>
    </w:p>
    <w:p w14:paraId="08A807AA" w14:textId="77777777" w:rsidR="00BD3996" w:rsidRDefault="00BD3996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4EB8545" w14:textId="77777777" w:rsidR="00BD3996" w:rsidRDefault="00BD3996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0DC70839" w14:textId="77777777" w:rsidR="00BD3996" w:rsidRDefault="00BD3996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4A648820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258EC27" w14:textId="77777777" w:rsidR="002B5095" w:rsidRDefault="002B5095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2922" w14:textId="77777777" w:rsidR="00EA0DBD" w:rsidRDefault="00EA0DBD" w:rsidP="00DD23D5">
      <w:pPr>
        <w:spacing w:after="0" w:line="240" w:lineRule="auto"/>
      </w:pPr>
      <w:r>
        <w:separator/>
      </w:r>
    </w:p>
  </w:endnote>
  <w:endnote w:type="continuationSeparator" w:id="0">
    <w:p w14:paraId="4157C1C6" w14:textId="77777777" w:rsidR="00EA0DBD" w:rsidRDefault="00EA0DBD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C8EEB" w14:textId="77777777" w:rsidR="00EA0DBD" w:rsidRDefault="00EA0DBD" w:rsidP="00DD23D5">
      <w:pPr>
        <w:spacing w:after="0" w:line="240" w:lineRule="auto"/>
      </w:pPr>
      <w:r>
        <w:separator/>
      </w:r>
    </w:p>
  </w:footnote>
  <w:footnote w:type="continuationSeparator" w:id="0">
    <w:p w14:paraId="66106CDC" w14:textId="77777777" w:rsidR="00EA0DBD" w:rsidRDefault="00EA0DBD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6F7E8963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</w:t>
    </w:r>
    <w:r w:rsidR="006E51BF">
      <w:rPr>
        <w:rFonts w:ascii="Times New Roman" w:hAnsi="Times New Roman"/>
        <w:sz w:val="24"/>
        <w:szCs w:val="24"/>
      </w:rPr>
      <w:t>24</w:t>
    </w:r>
    <w:r w:rsidRPr="00761697">
      <w:rPr>
        <w:rFonts w:ascii="Times New Roman" w:hAnsi="Times New Roman"/>
        <w:sz w:val="24"/>
        <w:szCs w:val="24"/>
      </w:rPr>
      <w:t>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8066C"/>
    <w:multiLevelType w:val="hybridMultilevel"/>
    <w:tmpl w:val="B01481E2"/>
    <w:lvl w:ilvl="0" w:tplc="9F26ED20">
      <w:start w:val="1"/>
      <w:numFmt w:val="upperRoman"/>
      <w:lvlText w:val="%1."/>
      <w:lvlJc w:val="left"/>
      <w:pPr>
        <w:ind w:left="1440" w:hanging="72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4A0A20"/>
    <w:multiLevelType w:val="hybridMultilevel"/>
    <w:tmpl w:val="F79CD92C"/>
    <w:lvl w:ilvl="0" w:tplc="F95ABD36">
      <w:start w:val="5"/>
      <w:numFmt w:val="decimal"/>
      <w:lvlText w:val="%1."/>
      <w:lvlJc w:val="left"/>
      <w:pPr>
        <w:ind w:left="720" w:hanging="360"/>
      </w:pPr>
      <w:rPr>
        <w:rFonts w:cs="Calibri" w:hint="default"/>
        <w:b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806DA"/>
    <w:multiLevelType w:val="hybridMultilevel"/>
    <w:tmpl w:val="84C03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5714D"/>
    <w:multiLevelType w:val="hybridMultilevel"/>
    <w:tmpl w:val="35FEBF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6"/>
  </w:num>
  <w:num w:numId="3" w16cid:durableId="90710107">
    <w:abstractNumId w:val="11"/>
  </w:num>
  <w:num w:numId="4" w16cid:durableId="201213681">
    <w:abstractNumId w:val="10"/>
  </w:num>
  <w:num w:numId="5" w16cid:durableId="1313216304">
    <w:abstractNumId w:val="8"/>
  </w:num>
  <w:num w:numId="6" w16cid:durableId="1031221833">
    <w:abstractNumId w:val="14"/>
  </w:num>
  <w:num w:numId="7" w16cid:durableId="1405957446">
    <w:abstractNumId w:val="9"/>
  </w:num>
  <w:num w:numId="8" w16cid:durableId="2139519810">
    <w:abstractNumId w:val="15"/>
  </w:num>
  <w:num w:numId="9" w16cid:durableId="1783187967">
    <w:abstractNumId w:val="12"/>
  </w:num>
  <w:num w:numId="10" w16cid:durableId="1898858053">
    <w:abstractNumId w:val="13"/>
  </w:num>
  <w:num w:numId="11" w16cid:durableId="398401358">
    <w:abstractNumId w:val="17"/>
  </w:num>
  <w:num w:numId="12" w16cid:durableId="897479206">
    <w:abstractNumId w:val="22"/>
  </w:num>
  <w:num w:numId="13" w16cid:durableId="2091198851">
    <w:abstractNumId w:val="25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6"/>
  </w:num>
  <w:num w:numId="17" w16cid:durableId="1076510769">
    <w:abstractNumId w:val="7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23"/>
  </w:num>
  <w:num w:numId="21" w16cid:durableId="534662024">
    <w:abstractNumId w:val="21"/>
  </w:num>
  <w:num w:numId="22" w16cid:durableId="1610625327">
    <w:abstractNumId w:val="1"/>
  </w:num>
  <w:num w:numId="23" w16cid:durableId="1646083388">
    <w:abstractNumId w:val="24"/>
  </w:num>
  <w:num w:numId="24" w16cid:durableId="208227090">
    <w:abstractNumId w:val="19"/>
  </w:num>
  <w:num w:numId="25" w16cid:durableId="565147355">
    <w:abstractNumId w:val="6"/>
  </w:num>
  <w:num w:numId="26" w16cid:durableId="166870347">
    <w:abstractNumId w:val="20"/>
  </w:num>
  <w:num w:numId="27" w16cid:durableId="4741099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62F1"/>
    <w:rsid w:val="002D26D8"/>
    <w:rsid w:val="00310FCD"/>
    <w:rsid w:val="00331D2F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957FA"/>
    <w:rsid w:val="006C21AD"/>
    <w:rsid w:val="006E51BF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53195"/>
    <w:rsid w:val="00A70179"/>
    <w:rsid w:val="00A97423"/>
    <w:rsid w:val="00AF7DB9"/>
    <w:rsid w:val="00B73C1B"/>
    <w:rsid w:val="00B92A64"/>
    <w:rsid w:val="00BD3996"/>
    <w:rsid w:val="00BF1683"/>
    <w:rsid w:val="00BF5DF5"/>
    <w:rsid w:val="00C276BB"/>
    <w:rsid w:val="00C737D3"/>
    <w:rsid w:val="00C73F89"/>
    <w:rsid w:val="00C76FA4"/>
    <w:rsid w:val="00C9471A"/>
    <w:rsid w:val="00CC3ABF"/>
    <w:rsid w:val="00CF421F"/>
    <w:rsid w:val="00D1060E"/>
    <w:rsid w:val="00D65DD0"/>
    <w:rsid w:val="00D83977"/>
    <w:rsid w:val="00DA69C7"/>
    <w:rsid w:val="00DD23D5"/>
    <w:rsid w:val="00E008C5"/>
    <w:rsid w:val="00E04254"/>
    <w:rsid w:val="00E57C40"/>
    <w:rsid w:val="00E94402"/>
    <w:rsid w:val="00EA0DBD"/>
    <w:rsid w:val="00EF4318"/>
    <w:rsid w:val="00EF57DA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character" w:customStyle="1" w:styleId="FontStyle13">
    <w:name w:val="Font Style13"/>
    <w:uiPriority w:val="99"/>
    <w:rsid w:val="00A53195"/>
    <w:rPr>
      <w:rFonts w:ascii="Calibri" w:hAnsi="Calibri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2</TotalTime>
  <Pages>1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5</cp:revision>
  <cp:lastPrinted>2023-08-04T11:26:00Z</cp:lastPrinted>
  <dcterms:created xsi:type="dcterms:W3CDTF">2023-08-04T10:15:00Z</dcterms:created>
  <dcterms:modified xsi:type="dcterms:W3CDTF">2023-08-04T11:26:00Z</dcterms:modified>
</cp:coreProperties>
</file>