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76912" w14:textId="77777777" w:rsidR="006B1C25" w:rsidRPr="002E7261" w:rsidRDefault="006B1C25" w:rsidP="006B1C25">
      <w:pPr>
        <w:spacing w:after="0" w:line="336" w:lineRule="auto"/>
        <w:jc w:val="center"/>
        <w:rPr>
          <w:rFonts w:ascii="Times New Roman" w:hAnsi="Times New Roman"/>
        </w:rPr>
      </w:pPr>
    </w:p>
    <w:p w14:paraId="4806B832" w14:textId="5C5B0085" w:rsidR="006B1C25" w:rsidRPr="006B1C25" w:rsidRDefault="006B1C25" w:rsidP="006B1C25">
      <w:pPr>
        <w:spacing w:line="33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1C25">
        <w:rPr>
          <w:rFonts w:ascii="Times New Roman" w:hAnsi="Times New Roman"/>
          <w:b/>
          <w:bCs/>
          <w:sz w:val="24"/>
          <w:szCs w:val="24"/>
        </w:rPr>
        <w:t xml:space="preserve">UMOWA  NR </w:t>
      </w:r>
      <w:r w:rsidR="00824AE5">
        <w:rPr>
          <w:rFonts w:ascii="Times New Roman" w:hAnsi="Times New Roman"/>
          <w:b/>
          <w:bCs/>
          <w:sz w:val="24"/>
          <w:szCs w:val="24"/>
        </w:rPr>
        <w:t>………</w:t>
      </w:r>
    </w:p>
    <w:p w14:paraId="44D53C24" w14:textId="07E08EBC" w:rsidR="006B1C25" w:rsidRPr="007669F3" w:rsidRDefault="006B1C25" w:rsidP="006B1C25">
      <w:pPr>
        <w:spacing w:line="336" w:lineRule="auto"/>
        <w:jc w:val="both"/>
        <w:rPr>
          <w:rFonts w:ascii="Times New Roman" w:hAnsi="Times New Roman"/>
          <w:sz w:val="24"/>
          <w:szCs w:val="24"/>
        </w:rPr>
      </w:pPr>
      <w:r w:rsidRPr="007669F3">
        <w:rPr>
          <w:rFonts w:ascii="Times New Roman" w:hAnsi="Times New Roman"/>
          <w:sz w:val="24"/>
          <w:szCs w:val="24"/>
        </w:rPr>
        <w:t xml:space="preserve">W dniu </w:t>
      </w:r>
      <w:r w:rsidR="00824AE5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2023</w:t>
      </w:r>
      <w:r w:rsidRPr="007669F3">
        <w:rPr>
          <w:rFonts w:ascii="Times New Roman" w:hAnsi="Times New Roman"/>
          <w:sz w:val="24"/>
          <w:szCs w:val="24"/>
        </w:rPr>
        <w:t xml:space="preserve"> r. pomiędzy:</w:t>
      </w:r>
    </w:p>
    <w:p w14:paraId="43711316" w14:textId="77777777" w:rsidR="006B1C25" w:rsidRPr="007669F3" w:rsidRDefault="006B1C25" w:rsidP="006B1C25">
      <w:pPr>
        <w:spacing w:after="0" w:line="336" w:lineRule="auto"/>
        <w:rPr>
          <w:rFonts w:ascii="Times New Roman" w:hAnsi="Times New Roman"/>
          <w:sz w:val="24"/>
          <w:szCs w:val="24"/>
        </w:rPr>
      </w:pPr>
      <w:r w:rsidRPr="007669F3">
        <w:rPr>
          <w:rFonts w:ascii="Times New Roman" w:hAnsi="Times New Roman"/>
          <w:b/>
          <w:sz w:val="24"/>
          <w:szCs w:val="24"/>
        </w:rPr>
        <w:t>Gminą Wierzbno</w:t>
      </w:r>
      <w:r w:rsidRPr="007669F3">
        <w:rPr>
          <w:rFonts w:ascii="Times New Roman" w:hAnsi="Times New Roman"/>
          <w:sz w:val="24"/>
          <w:szCs w:val="24"/>
        </w:rPr>
        <w:t>, 07-111 Wierzbno 90, reprezentowaną przez Wójta Gminy – Emila Wąsowskiego</w:t>
      </w:r>
      <w:r>
        <w:rPr>
          <w:rFonts w:ascii="Times New Roman" w:hAnsi="Times New Roman"/>
          <w:sz w:val="24"/>
          <w:szCs w:val="24"/>
        </w:rPr>
        <w:t>,</w:t>
      </w:r>
      <w:r w:rsidRPr="007669F3">
        <w:rPr>
          <w:rFonts w:ascii="Times New Roman" w:hAnsi="Times New Roman"/>
          <w:sz w:val="24"/>
          <w:szCs w:val="24"/>
        </w:rPr>
        <w:t xml:space="preserve"> </w:t>
      </w:r>
    </w:p>
    <w:p w14:paraId="63F5FCF2" w14:textId="77777777" w:rsidR="006B1C25" w:rsidRPr="007669F3" w:rsidRDefault="006B1C25" w:rsidP="006B1C25">
      <w:pPr>
        <w:spacing w:after="0" w:line="336" w:lineRule="auto"/>
        <w:jc w:val="both"/>
        <w:rPr>
          <w:rFonts w:ascii="Times New Roman" w:hAnsi="Times New Roman"/>
          <w:sz w:val="24"/>
          <w:szCs w:val="24"/>
        </w:rPr>
      </w:pPr>
      <w:r w:rsidRPr="007669F3">
        <w:rPr>
          <w:rFonts w:ascii="Times New Roman" w:hAnsi="Times New Roman"/>
          <w:sz w:val="24"/>
          <w:szCs w:val="24"/>
        </w:rPr>
        <w:t>za kontrasygnatą Skarbnika Gminy Wierzbno – Marty Haładaj</w:t>
      </w:r>
    </w:p>
    <w:p w14:paraId="6EF5B477" w14:textId="77777777" w:rsidR="006B1C25" w:rsidRPr="007669F3" w:rsidRDefault="006B1C25" w:rsidP="006B1C25">
      <w:pPr>
        <w:spacing w:after="0" w:line="336" w:lineRule="auto"/>
        <w:jc w:val="both"/>
        <w:rPr>
          <w:rFonts w:ascii="Times New Roman" w:hAnsi="Times New Roman"/>
          <w:sz w:val="24"/>
          <w:szCs w:val="24"/>
        </w:rPr>
      </w:pPr>
      <w:r w:rsidRPr="007669F3">
        <w:rPr>
          <w:rFonts w:ascii="Times New Roman" w:hAnsi="Times New Roman"/>
          <w:sz w:val="24"/>
          <w:szCs w:val="24"/>
        </w:rPr>
        <w:t xml:space="preserve">zwaną dalej </w:t>
      </w:r>
      <w:r w:rsidRPr="007669F3">
        <w:rPr>
          <w:rFonts w:ascii="Times New Roman" w:hAnsi="Times New Roman"/>
          <w:b/>
          <w:sz w:val="24"/>
          <w:szCs w:val="24"/>
        </w:rPr>
        <w:t>„Zamawiającym”</w:t>
      </w:r>
    </w:p>
    <w:p w14:paraId="6319304A" w14:textId="77777777" w:rsidR="006B1C25" w:rsidRPr="002E7261" w:rsidRDefault="006B1C25" w:rsidP="006B1C25">
      <w:pPr>
        <w:spacing w:after="0" w:line="336" w:lineRule="auto"/>
        <w:jc w:val="both"/>
        <w:rPr>
          <w:rFonts w:ascii="Times New Roman" w:hAnsi="Times New Roman"/>
        </w:rPr>
      </w:pPr>
      <w:r w:rsidRPr="002E7261">
        <w:rPr>
          <w:rFonts w:ascii="Times New Roman" w:hAnsi="Times New Roman"/>
        </w:rPr>
        <w:t>a</w:t>
      </w:r>
    </w:p>
    <w:p w14:paraId="585E78D9" w14:textId="756F9CE2" w:rsidR="006B1C25" w:rsidRPr="006B1C25" w:rsidRDefault="00824AE5" w:rsidP="006B1C25">
      <w:pPr>
        <w:spacing w:line="33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…………………………………….</w:t>
      </w:r>
    </w:p>
    <w:p w14:paraId="3B4F013D" w14:textId="77777777" w:rsidR="006B1C25" w:rsidRPr="002944E4" w:rsidRDefault="006B1C25" w:rsidP="006B1C25">
      <w:pPr>
        <w:spacing w:line="336" w:lineRule="auto"/>
        <w:jc w:val="both"/>
        <w:rPr>
          <w:rFonts w:ascii="Times New Roman" w:hAnsi="Times New Roman"/>
        </w:rPr>
      </w:pPr>
      <w:r w:rsidRPr="002E7261">
        <w:rPr>
          <w:rFonts w:ascii="Times New Roman" w:hAnsi="Times New Roman"/>
          <w:sz w:val="24"/>
          <w:szCs w:val="24"/>
        </w:rPr>
        <w:t xml:space="preserve">zwaną </w:t>
      </w:r>
      <w:r>
        <w:rPr>
          <w:rFonts w:ascii="Times New Roman" w:hAnsi="Times New Roman"/>
          <w:sz w:val="24"/>
          <w:szCs w:val="24"/>
        </w:rPr>
        <w:t>dalej</w:t>
      </w:r>
      <w:r w:rsidRPr="002E7261">
        <w:rPr>
          <w:rFonts w:ascii="Times New Roman" w:hAnsi="Times New Roman"/>
          <w:sz w:val="24"/>
          <w:szCs w:val="24"/>
        </w:rPr>
        <w:t xml:space="preserve"> </w:t>
      </w:r>
      <w:r w:rsidRPr="002E7261">
        <w:rPr>
          <w:rFonts w:ascii="Times New Roman" w:hAnsi="Times New Roman"/>
          <w:b/>
          <w:sz w:val="24"/>
          <w:szCs w:val="24"/>
        </w:rPr>
        <w:t xml:space="preserve">„Wykonawcą”. </w:t>
      </w:r>
    </w:p>
    <w:p w14:paraId="60EF43EB" w14:textId="77777777" w:rsidR="006B1C25" w:rsidRPr="002E7261" w:rsidRDefault="006B1C25" w:rsidP="006B1C25">
      <w:pPr>
        <w:jc w:val="both"/>
        <w:rPr>
          <w:rFonts w:ascii="Times New Roman" w:hAnsi="Times New Roman"/>
          <w:sz w:val="24"/>
          <w:szCs w:val="24"/>
        </w:rPr>
      </w:pPr>
      <w:r w:rsidRPr="002E7261">
        <w:rPr>
          <w:rFonts w:ascii="Times New Roman" w:hAnsi="Times New Roman"/>
          <w:sz w:val="24"/>
          <w:szCs w:val="24"/>
        </w:rPr>
        <w:t>została zawarta umowa następującej treści:</w:t>
      </w:r>
    </w:p>
    <w:p w14:paraId="560D8881" w14:textId="77777777" w:rsidR="006B1C25" w:rsidRDefault="006B1C25" w:rsidP="006B1C25">
      <w:pPr>
        <w:spacing w:line="336" w:lineRule="auto"/>
        <w:jc w:val="center"/>
        <w:rPr>
          <w:rFonts w:ascii="Times New Roman" w:hAnsi="Times New Roman"/>
        </w:rPr>
      </w:pPr>
      <w:r w:rsidRPr="000F7018">
        <w:rPr>
          <w:rFonts w:ascii="Times New Roman" w:hAnsi="Times New Roman"/>
        </w:rPr>
        <w:t>§ 1</w:t>
      </w:r>
    </w:p>
    <w:p w14:paraId="0B849F44" w14:textId="3441F69C" w:rsidR="00824AE5" w:rsidRPr="00824AE5" w:rsidRDefault="006B1C25" w:rsidP="00824AE5">
      <w:pPr>
        <w:suppressAutoHyphens/>
        <w:jc w:val="both"/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F36A18">
        <w:t xml:space="preserve">1. </w:t>
      </w:r>
      <w:r w:rsidRPr="00F36A18">
        <w:rPr>
          <w:rFonts w:ascii="Times New Roman" w:hAnsi="Times New Roman"/>
          <w:sz w:val="24"/>
          <w:szCs w:val="24"/>
        </w:rPr>
        <w:t xml:space="preserve">Zamawiający zleca a Wykonawca przyjmuje do wykonania </w:t>
      </w:r>
      <w:r>
        <w:t>o</w:t>
      </w:r>
      <w:r w:rsidRPr="00F161D3">
        <w:rPr>
          <w:rFonts w:ascii="Times New Roman" w:hAnsi="Times New Roman"/>
          <w:sz w:val="24"/>
          <w:szCs w:val="24"/>
        </w:rPr>
        <w:t xml:space="preserve">pracowanie </w:t>
      </w:r>
      <w:r w:rsidRPr="00F161D3">
        <w:rPr>
          <w:rFonts w:ascii="Times New Roman" w:hAnsi="Times New Roman"/>
          <w:bCs/>
          <w:sz w:val="24"/>
          <w:szCs w:val="24"/>
        </w:rPr>
        <w:t>dokumentacji projektowo-kosztorysowej na zadani</w:t>
      </w:r>
      <w:r>
        <w:rPr>
          <w:rFonts w:ascii="Times New Roman" w:hAnsi="Times New Roman"/>
          <w:bCs/>
          <w:sz w:val="24"/>
          <w:szCs w:val="24"/>
        </w:rPr>
        <w:t>e</w:t>
      </w:r>
      <w:r w:rsidRPr="00F161D3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Hlk141792565"/>
      <w:r w:rsidR="00824AE5">
        <w:rPr>
          <w:rFonts w:ascii="Times New Roman" w:hAnsi="Times New Roman"/>
          <w:bCs/>
          <w:sz w:val="24"/>
          <w:szCs w:val="24"/>
        </w:rPr>
        <w:t xml:space="preserve">pn. </w:t>
      </w:r>
      <w:r w:rsidR="00824AE5" w:rsidRPr="00824AE5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Opracowanie dokumentacji projektowej na zadanie pn.:  "Utworzenie żłobka w miejscowości Wierzbno"</w:t>
      </w:r>
    </w:p>
    <w:bookmarkEnd w:id="0"/>
    <w:p w14:paraId="43218426" w14:textId="77777777" w:rsidR="006B1C25" w:rsidRDefault="006B1C25" w:rsidP="006B1C25">
      <w:pPr>
        <w:pStyle w:val="Bezodstpw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2F12DC">
        <w:rPr>
          <w:rFonts w:ascii="Times New Roman" w:hAnsi="Times New Roman"/>
          <w:bCs/>
          <w:sz w:val="24"/>
          <w:szCs w:val="24"/>
        </w:rPr>
        <w:t>W zakres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F12DC">
        <w:rPr>
          <w:rFonts w:ascii="Times New Roman" w:hAnsi="Times New Roman"/>
          <w:bCs/>
          <w:sz w:val="24"/>
          <w:szCs w:val="24"/>
        </w:rPr>
        <w:t>opracowania wchodzi:</w:t>
      </w:r>
    </w:p>
    <w:p w14:paraId="40F27B76" w14:textId="77777777" w:rsidR="00824AE5" w:rsidRPr="00824AE5" w:rsidRDefault="00824AE5" w:rsidP="00824AE5">
      <w:pPr>
        <w:widowControl w:val="0"/>
        <w:numPr>
          <w:ilvl w:val="0"/>
          <w:numId w:val="22"/>
        </w:num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Projekt budowlany - ………………….</w:t>
      </w:r>
    </w:p>
    <w:p w14:paraId="3177250D" w14:textId="77777777" w:rsidR="00824AE5" w:rsidRPr="00824AE5" w:rsidRDefault="00824AE5" w:rsidP="00824AE5">
      <w:pPr>
        <w:widowControl w:val="0"/>
        <w:numPr>
          <w:ilvl w:val="0"/>
          <w:numId w:val="22"/>
        </w:num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Projekt techniczny wszystkich branż …………………….</w:t>
      </w:r>
    </w:p>
    <w:p w14:paraId="42D52CA1" w14:textId="77777777" w:rsidR="00824AE5" w:rsidRPr="00824AE5" w:rsidRDefault="00824AE5" w:rsidP="00824AE5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Przedmiar robót- …………………………</w:t>
      </w:r>
    </w:p>
    <w:p w14:paraId="071DEC37" w14:textId="77777777" w:rsidR="00824AE5" w:rsidRPr="00824AE5" w:rsidRDefault="00824AE5" w:rsidP="00824AE5">
      <w:pPr>
        <w:widowControl w:val="0"/>
        <w:numPr>
          <w:ilvl w:val="0"/>
          <w:numId w:val="22"/>
        </w:num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Specyfikację techniczną wykonania i odbioru robót- …………………….</w:t>
      </w:r>
    </w:p>
    <w:p w14:paraId="21FBB7A6" w14:textId="77777777" w:rsidR="00824AE5" w:rsidRPr="00824AE5" w:rsidRDefault="00824AE5" w:rsidP="00824AE5">
      <w:pPr>
        <w:widowControl w:val="0"/>
        <w:numPr>
          <w:ilvl w:val="0"/>
          <w:numId w:val="22"/>
        </w:num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 xml:space="preserve">Kosztorys inwestorski- ……………… </w:t>
      </w:r>
    </w:p>
    <w:p w14:paraId="50C12196" w14:textId="77777777" w:rsidR="00824AE5" w:rsidRPr="00824AE5" w:rsidRDefault="00824AE5" w:rsidP="00824AE5">
      <w:pPr>
        <w:widowControl w:val="0"/>
        <w:numPr>
          <w:ilvl w:val="0"/>
          <w:numId w:val="22"/>
        </w:num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NSimSun" w:hAnsi="Times New Roman"/>
          <w:bCs/>
          <w:kern w:val="2"/>
          <w:sz w:val="24"/>
          <w:szCs w:val="24"/>
          <w:lang w:eastAsia="zh-CN" w:bidi="hi-IN"/>
        </w:rPr>
        <w:t>przedmiaru robót……………</w:t>
      </w:r>
    </w:p>
    <w:p w14:paraId="44E39E5E" w14:textId="55329D11" w:rsidR="00824AE5" w:rsidRDefault="00824AE5" w:rsidP="006B1C25">
      <w:pPr>
        <w:pStyle w:val="Bezodstpw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…..</w:t>
      </w:r>
    </w:p>
    <w:p w14:paraId="769C2A8C" w14:textId="77777777" w:rsidR="00824AE5" w:rsidRDefault="00824AE5" w:rsidP="006B1C25">
      <w:pPr>
        <w:pStyle w:val="Bezodstpw"/>
        <w:rPr>
          <w:rFonts w:ascii="Times New Roman" w:hAnsi="Times New Roman"/>
          <w:bCs/>
          <w:sz w:val="24"/>
          <w:szCs w:val="24"/>
        </w:rPr>
      </w:pPr>
    </w:p>
    <w:p w14:paraId="361E3D8A" w14:textId="1A98E5D1" w:rsidR="006B1C25" w:rsidRDefault="006B1C25" w:rsidP="006B1C2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Zamawiający </w:t>
      </w:r>
      <w:r w:rsidRPr="00B075E9">
        <w:rPr>
          <w:rFonts w:ascii="Times New Roman" w:hAnsi="Times New Roman"/>
          <w:sz w:val="24"/>
          <w:szCs w:val="24"/>
        </w:rPr>
        <w:t xml:space="preserve">zastrzega, że wszystkie koszty związane z wykonaniem zadania, w tym m.in. </w:t>
      </w:r>
    </w:p>
    <w:p w14:paraId="412BB7A4" w14:textId="77777777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B075E9">
        <w:rPr>
          <w:rFonts w:ascii="Times New Roman" w:hAnsi="Times New Roman"/>
          <w:sz w:val="24"/>
          <w:szCs w:val="24"/>
        </w:rPr>
        <w:t>koszty uzyskania map i wszelkich niezbędnych uzgodnień ponosi Wykonawca</w:t>
      </w:r>
      <w:r>
        <w:rPr>
          <w:rFonts w:ascii="Times New Roman" w:hAnsi="Times New Roman"/>
          <w:sz w:val="24"/>
          <w:szCs w:val="24"/>
        </w:rPr>
        <w:t>.</w:t>
      </w:r>
    </w:p>
    <w:p w14:paraId="32865684" w14:textId="54CD87A2" w:rsidR="006B1C25" w:rsidRDefault="006B1C25" w:rsidP="00824AE5">
      <w:pPr>
        <w:pStyle w:val="Bezodstpw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t>4.</w:t>
      </w:r>
      <w:r w:rsidRPr="00B075E9">
        <w:t xml:space="preserve"> </w:t>
      </w:r>
      <w:r w:rsidRPr="00B075E9">
        <w:rPr>
          <w:rFonts w:ascii="Times New Roman" w:hAnsi="Times New Roman"/>
          <w:sz w:val="24"/>
          <w:szCs w:val="24"/>
        </w:rPr>
        <w:t xml:space="preserve">Wykonawca  zobowiązuje się do wykonania przedmiotu umowy zgodnie z wymogami </w:t>
      </w:r>
      <w:r>
        <w:rPr>
          <w:rFonts w:ascii="Times New Roman" w:hAnsi="Times New Roman"/>
          <w:sz w:val="24"/>
          <w:szCs w:val="24"/>
        </w:rPr>
        <w:t>ustawy</w:t>
      </w:r>
      <w:r w:rsidRPr="00B075E9">
        <w:rPr>
          <w:rFonts w:ascii="Times New Roman" w:hAnsi="Times New Roman"/>
          <w:sz w:val="24"/>
          <w:szCs w:val="24"/>
        </w:rPr>
        <w:t xml:space="preserve"> z dnia 7 lipca 1994 r. Prawo budowlane (Dz. U.2020 r. poz.1333) oraz przepisami </w:t>
      </w:r>
      <w:r>
        <w:rPr>
          <w:rFonts w:ascii="Times New Roman" w:hAnsi="Times New Roman"/>
          <w:sz w:val="24"/>
          <w:szCs w:val="24"/>
        </w:rPr>
        <w:t>wykonaw</w:t>
      </w:r>
      <w:r w:rsidRPr="00B075E9">
        <w:rPr>
          <w:rFonts w:ascii="Times New Roman" w:hAnsi="Times New Roman"/>
          <w:sz w:val="24"/>
          <w:szCs w:val="24"/>
        </w:rPr>
        <w:t xml:space="preserve">czymi do tej ustawy, w tym z </w:t>
      </w:r>
      <w:r w:rsidRPr="00B075E9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Rozporządzeniem Ministra Infrastruktury z dnia 2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września </w:t>
      </w:r>
      <w:r w:rsidRPr="00B075E9">
        <w:rPr>
          <w:rFonts w:ascii="Times New Roman" w:eastAsia="Times New Roman" w:hAnsi="Times New Roman"/>
          <w:bCs/>
          <w:sz w:val="24"/>
          <w:szCs w:val="24"/>
          <w:lang w:eastAsia="pl-PL"/>
        </w:rPr>
        <w:t>2004 r. w sprawie szczegółowego zakresu i formy dokumentacji projektowej, specyfikacji technicznych wykonania i odbioru robót budowlanych oraz programu funkcjonalno-użytkowego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14:paraId="66B1C305" w14:textId="77777777" w:rsidR="006B1C25" w:rsidRPr="002944E4" w:rsidRDefault="006B1C25" w:rsidP="006B1C25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4C937214" w14:textId="77777777" w:rsidR="006B1C25" w:rsidRDefault="006B1C25" w:rsidP="006B1C2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5. </w:t>
      </w:r>
      <w:r w:rsidRPr="00B075E9">
        <w:rPr>
          <w:rFonts w:ascii="Times New Roman" w:hAnsi="Times New Roman"/>
          <w:sz w:val="24"/>
          <w:szCs w:val="24"/>
        </w:rPr>
        <w:t>Do obowiązków Wykonawcy należy:</w:t>
      </w:r>
    </w:p>
    <w:p w14:paraId="5455E4B4" w14:textId="6B26964E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1) </w:t>
      </w:r>
      <w:r w:rsidRPr="00B075E9">
        <w:rPr>
          <w:rFonts w:ascii="Times New Roman" w:hAnsi="Times New Roman"/>
          <w:bCs/>
          <w:sz w:val="24"/>
          <w:szCs w:val="24"/>
        </w:rPr>
        <w:t>konsultacje z Zamawiającym na każdym etapie opracowania dokumentacji,</w:t>
      </w:r>
    </w:p>
    <w:p w14:paraId="7E33A2BB" w14:textId="6B13E536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bCs/>
        </w:rPr>
        <w:t xml:space="preserve">     </w:t>
      </w:r>
      <w:r w:rsidR="002A4663">
        <w:rPr>
          <w:bCs/>
        </w:rPr>
        <w:t xml:space="preserve"> 2</w:t>
      </w:r>
      <w:r>
        <w:rPr>
          <w:bCs/>
        </w:rPr>
        <w:t xml:space="preserve">) </w:t>
      </w:r>
      <w:r w:rsidRPr="00B075E9">
        <w:rPr>
          <w:rFonts w:ascii="Times New Roman" w:hAnsi="Times New Roman"/>
          <w:bCs/>
          <w:sz w:val="24"/>
          <w:szCs w:val="24"/>
        </w:rPr>
        <w:t xml:space="preserve">projekt należy uzgodnić z Zamawiającym, właścicielami dróg, właścicielami urządzeń </w:t>
      </w:r>
    </w:p>
    <w:p w14:paraId="1DF6DBDE" w14:textId="77777777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Pr="00B075E9">
        <w:rPr>
          <w:rFonts w:ascii="Times New Roman" w:hAnsi="Times New Roman"/>
          <w:bCs/>
          <w:sz w:val="24"/>
          <w:szCs w:val="24"/>
        </w:rPr>
        <w:t xml:space="preserve">infrastruktury i innymi jednostkami w zakresie niezbędnym do uzyskania pozwolenia na </w:t>
      </w:r>
    </w:p>
    <w:p w14:paraId="225D97E9" w14:textId="77777777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Pr="00B075E9">
        <w:rPr>
          <w:rFonts w:ascii="Times New Roman" w:hAnsi="Times New Roman"/>
          <w:bCs/>
          <w:sz w:val="24"/>
          <w:szCs w:val="24"/>
        </w:rPr>
        <w:t>budowę,</w:t>
      </w:r>
    </w:p>
    <w:p w14:paraId="7B998B53" w14:textId="3BB6C69C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2A4663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) </w:t>
      </w:r>
      <w:r w:rsidRPr="00B075E9">
        <w:rPr>
          <w:rFonts w:ascii="Times New Roman" w:hAnsi="Times New Roman"/>
          <w:bCs/>
          <w:sz w:val="24"/>
          <w:szCs w:val="24"/>
        </w:rPr>
        <w:t xml:space="preserve">opisanie proponowanych materiałów i urządzeń za pomocą parametrów technicznych (bez </w:t>
      </w:r>
    </w:p>
    <w:p w14:paraId="4C82EC82" w14:textId="77777777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Pr="00B075E9">
        <w:rPr>
          <w:rFonts w:ascii="Times New Roman" w:hAnsi="Times New Roman"/>
          <w:bCs/>
          <w:sz w:val="24"/>
          <w:szCs w:val="24"/>
        </w:rPr>
        <w:t>podawania nazw),</w:t>
      </w:r>
    </w:p>
    <w:p w14:paraId="55B80CB8" w14:textId="63D463ED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2A4663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) </w:t>
      </w:r>
      <w:r w:rsidRPr="00B075E9">
        <w:rPr>
          <w:rFonts w:ascii="Times New Roman" w:hAnsi="Times New Roman"/>
          <w:bCs/>
          <w:sz w:val="24"/>
          <w:szCs w:val="24"/>
        </w:rPr>
        <w:t>wykonanie innych niezbędnych prac do kompleksowego wykonania całości zadania,</w:t>
      </w:r>
    </w:p>
    <w:p w14:paraId="10CCD25A" w14:textId="367D4072" w:rsidR="006B1C25" w:rsidRDefault="006B1C25" w:rsidP="006B1C25">
      <w:pPr>
        <w:pStyle w:val="Bezodstpw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2A4663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>)</w:t>
      </w:r>
      <w:r w:rsidRPr="00B075E9">
        <w:rPr>
          <w:bCs/>
        </w:rPr>
        <w:t xml:space="preserve"> </w:t>
      </w:r>
      <w:r w:rsidRPr="00EB6505">
        <w:rPr>
          <w:rFonts w:ascii="Times New Roman" w:hAnsi="Times New Roman"/>
          <w:bCs/>
          <w:sz w:val="24"/>
          <w:szCs w:val="24"/>
        </w:rPr>
        <w:t xml:space="preserve">pokrycie wszystkich kosztów związanych z wykonaniem zadania (m.in. koszt uzyskania </w:t>
      </w:r>
    </w:p>
    <w:p w14:paraId="1CAE8291" w14:textId="77777777" w:rsidR="006B1C25" w:rsidRPr="00EB6505" w:rsidRDefault="006B1C25" w:rsidP="006B1C25">
      <w:pPr>
        <w:pStyle w:val="Bezodstpw"/>
        <w:jc w:val="both"/>
        <w:rPr>
          <w:rFonts w:ascii="Times New Roman" w:eastAsiaTheme="majorEastAsia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Pr="00EB6505">
        <w:rPr>
          <w:rFonts w:ascii="Times New Roman" w:hAnsi="Times New Roman"/>
          <w:bCs/>
          <w:sz w:val="24"/>
          <w:szCs w:val="24"/>
        </w:rPr>
        <w:t>map i wszystkich niezbędnych uzgodnień).</w:t>
      </w:r>
    </w:p>
    <w:p w14:paraId="6DD3AD2B" w14:textId="77777777" w:rsidR="006B1C25" w:rsidRPr="002E7261" w:rsidRDefault="006B1C25" w:rsidP="006B1C25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CA7492C" w14:textId="77777777" w:rsidR="006B1C25" w:rsidRPr="000F7018" w:rsidRDefault="006B1C25" w:rsidP="006B1C25">
      <w:pPr>
        <w:autoSpaceDE w:val="0"/>
        <w:autoSpaceDN w:val="0"/>
        <w:adjustRightInd w:val="0"/>
        <w:spacing w:line="336" w:lineRule="auto"/>
        <w:jc w:val="center"/>
        <w:rPr>
          <w:rFonts w:ascii="Times New Roman" w:hAnsi="Times New Roman"/>
        </w:rPr>
      </w:pPr>
      <w:r w:rsidRPr="000F7018">
        <w:rPr>
          <w:rFonts w:ascii="Times New Roman" w:hAnsi="Times New Roman"/>
        </w:rPr>
        <w:t>§ 2</w:t>
      </w:r>
    </w:p>
    <w:p w14:paraId="68AF153E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pl-PL"/>
        </w:rPr>
        <w:t>1</w:t>
      </w:r>
      <w:r w:rsidRPr="00321C2F">
        <w:rPr>
          <w:sz w:val="24"/>
          <w:szCs w:val="24"/>
          <w:lang w:eastAsia="pl-PL"/>
        </w:rPr>
        <w:t xml:space="preserve">. </w:t>
      </w:r>
      <w:r w:rsidRPr="00EB6505">
        <w:rPr>
          <w:rFonts w:ascii="Times New Roman" w:hAnsi="Times New Roman"/>
          <w:sz w:val="24"/>
          <w:szCs w:val="24"/>
        </w:rPr>
        <w:t xml:space="preserve">Zamawiający zobowiązany jest udostępnić dokumenty i dane związane z wykonaniem prac </w:t>
      </w:r>
    </w:p>
    <w:p w14:paraId="1FCED9E5" w14:textId="77777777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projektowych, będące w </w:t>
      </w:r>
      <w:r>
        <w:rPr>
          <w:rFonts w:ascii="Times New Roman" w:hAnsi="Times New Roman"/>
          <w:sz w:val="24"/>
          <w:szCs w:val="24"/>
        </w:rPr>
        <w:t xml:space="preserve">jego </w:t>
      </w:r>
      <w:r w:rsidRPr="00EB6505">
        <w:rPr>
          <w:rFonts w:ascii="Times New Roman" w:hAnsi="Times New Roman"/>
          <w:sz w:val="24"/>
          <w:szCs w:val="24"/>
        </w:rPr>
        <w:t xml:space="preserve">posiadaniu, a mogące mieć wpływ na ułatwienie prac </w:t>
      </w:r>
    </w:p>
    <w:p w14:paraId="5D89EF05" w14:textId="77777777" w:rsidR="006B1C25" w:rsidRDefault="006B1C25" w:rsidP="00824AE5">
      <w:pPr>
        <w:pStyle w:val="Bezodstpw"/>
        <w:jc w:val="both"/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>projektowych oraz na poprawienie ich jakości.</w:t>
      </w:r>
      <w:r w:rsidRPr="002E7261">
        <w:t xml:space="preserve"> </w:t>
      </w:r>
    </w:p>
    <w:p w14:paraId="0FA381F0" w14:textId="77777777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B6505">
        <w:rPr>
          <w:rFonts w:ascii="Times New Roman" w:hAnsi="Times New Roman"/>
          <w:sz w:val="24"/>
          <w:szCs w:val="24"/>
        </w:rPr>
        <w:t>.</w:t>
      </w:r>
      <w:r w:rsidRPr="00321C2F">
        <w:rPr>
          <w:sz w:val="24"/>
          <w:szCs w:val="24"/>
        </w:rPr>
        <w:t xml:space="preserve"> </w:t>
      </w:r>
      <w:r w:rsidRPr="00EB6505">
        <w:rPr>
          <w:rFonts w:ascii="Times New Roman" w:hAnsi="Times New Roman"/>
          <w:sz w:val="24"/>
          <w:szCs w:val="24"/>
        </w:rPr>
        <w:t xml:space="preserve">Wykonawca przekaże Zamawiającemu wykonaną i uzgodnioną dokumentację projektową w  </w:t>
      </w:r>
    </w:p>
    <w:p w14:paraId="0EBC95FA" w14:textId="77777777" w:rsidR="006B1C25" w:rsidRDefault="006B1C25" w:rsidP="00824AE5">
      <w:pPr>
        <w:pStyle w:val="Bezodstpw"/>
        <w:jc w:val="both"/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>wymaganej przez Zamawiającego ilości egzemplarzy.</w:t>
      </w:r>
    </w:p>
    <w:p w14:paraId="73D25DBA" w14:textId="77777777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EB6505">
        <w:rPr>
          <w:rFonts w:ascii="Times New Roman" w:hAnsi="Times New Roman"/>
          <w:sz w:val="24"/>
          <w:szCs w:val="24"/>
        </w:rPr>
        <w:t>. Wykonawca nie może bez zgody Zamawiając</w:t>
      </w:r>
      <w:r>
        <w:rPr>
          <w:rFonts w:ascii="Times New Roman" w:hAnsi="Times New Roman"/>
          <w:sz w:val="24"/>
          <w:szCs w:val="24"/>
        </w:rPr>
        <w:t xml:space="preserve">ego przekazać </w:t>
      </w:r>
      <w:r w:rsidRPr="00EB6505">
        <w:rPr>
          <w:rFonts w:ascii="Times New Roman" w:hAnsi="Times New Roman"/>
          <w:sz w:val="24"/>
          <w:szCs w:val="24"/>
        </w:rPr>
        <w:t>w całości</w:t>
      </w:r>
      <w:r>
        <w:rPr>
          <w:rFonts w:ascii="Times New Roman" w:hAnsi="Times New Roman"/>
          <w:sz w:val="24"/>
          <w:szCs w:val="24"/>
        </w:rPr>
        <w:t xml:space="preserve"> praw i obowiązków </w:t>
      </w:r>
    </w:p>
    <w:p w14:paraId="68629477" w14:textId="77777777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wynikających z umowy. Wykonawca odpowiada za prace wykonane przez podwykonawców, </w:t>
      </w:r>
    </w:p>
    <w:p w14:paraId="28E688A7" w14:textId="77777777" w:rsidR="006B1C25" w:rsidRPr="00EB650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niezbędne do realizacji zlecenia głównego. </w:t>
      </w:r>
    </w:p>
    <w:p w14:paraId="595E5084" w14:textId="45B59673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B6505">
        <w:rPr>
          <w:rFonts w:ascii="Times New Roman" w:hAnsi="Times New Roman"/>
          <w:sz w:val="24"/>
          <w:szCs w:val="24"/>
        </w:rPr>
        <w:t>. W przypadku niekompletności dokumentacji objętej niniejszą umową Wykonawca zobowią</w:t>
      </w:r>
      <w:r w:rsidR="00F6167D">
        <w:rPr>
          <w:rFonts w:ascii="Times New Roman" w:hAnsi="Times New Roman"/>
          <w:sz w:val="24"/>
          <w:szCs w:val="24"/>
        </w:rPr>
        <w:t>z</w:t>
      </w:r>
      <w:r w:rsidRPr="00EB6505">
        <w:rPr>
          <w:rFonts w:ascii="Times New Roman" w:hAnsi="Times New Roman"/>
          <w:sz w:val="24"/>
          <w:szCs w:val="24"/>
        </w:rPr>
        <w:t xml:space="preserve">any jest do wykonania dokumentacji uzupełniającej i pokrycia w całości kosztów jej </w:t>
      </w:r>
    </w:p>
    <w:p w14:paraId="1243C55A" w14:textId="77777777" w:rsidR="006B1C25" w:rsidRPr="00EB650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>wykonania.</w:t>
      </w:r>
    </w:p>
    <w:p w14:paraId="4CF6C8AA" w14:textId="77777777" w:rsidR="006B1C25" w:rsidRPr="00EB650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EB6505">
        <w:rPr>
          <w:rFonts w:ascii="Times New Roman" w:hAnsi="Times New Roman" w:cs="Times New Roman"/>
          <w:color w:val="FF0000"/>
        </w:rPr>
        <w:t xml:space="preserve"> </w:t>
      </w:r>
      <w:r w:rsidRPr="00255AF8">
        <w:rPr>
          <w:rFonts w:ascii="Times New Roman" w:hAnsi="Times New Roman" w:cs="Times New Roman"/>
          <w:color w:val="auto"/>
          <w:sz w:val="22"/>
          <w:szCs w:val="22"/>
        </w:rPr>
        <w:t xml:space="preserve">§ 3 </w:t>
      </w:r>
    </w:p>
    <w:p w14:paraId="7358F200" w14:textId="77777777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Zamawiający zastrzega sobie prawo wglądu w opracowanie i  zaopiniowanie go na każdym etapie wykonywania.</w:t>
      </w:r>
    </w:p>
    <w:p w14:paraId="3648D7C5" w14:textId="4D6A8692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Wykonawca, dołączy do opracowania  oświadczenie, że jest ono wykonane  zgodnie z umową, obowiązującymi przepisami techniczno-budowlanymi,  normami i wytycznymi  i zostało wykonane w stanie kompletnym z punktu widzenia celu, któremu ma służyć .</w:t>
      </w:r>
    </w:p>
    <w:p w14:paraId="1321F279" w14:textId="173E6489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Wykonawca zobowiązany jest do uzyskania niezbędnych opinii, uzgodnień i sprawdzeń rozwiązań projektowych w zakresie wynikającym z przepisów.</w:t>
      </w:r>
    </w:p>
    <w:p w14:paraId="72DD0D77" w14:textId="78AC0312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Wykonawca</w:t>
      </w:r>
      <w:r w:rsidRPr="00824AE5">
        <w:rPr>
          <w:rFonts w:ascii="Times New Roman" w:hAnsi="Times New Roman"/>
          <w:sz w:val="24"/>
          <w:szCs w:val="24"/>
        </w:rPr>
        <w:t xml:space="preserve"> wskaże osoby, za pomocą których wykonana przedmiot zamówienia przedkładając ich stosowne uprawnienia. </w:t>
      </w:r>
    </w:p>
    <w:p w14:paraId="255A7C01" w14:textId="61EF74CB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AE5">
        <w:rPr>
          <w:rFonts w:ascii="Times New Roman" w:eastAsia="Times New Roman" w:hAnsi="Times New Roman"/>
          <w:sz w:val="24"/>
          <w:szCs w:val="24"/>
          <w:lang w:eastAsia="pl-PL"/>
        </w:rPr>
        <w:t>Wykonawca</w:t>
      </w:r>
      <w:r w:rsidRPr="00824AE5">
        <w:rPr>
          <w:rFonts w:ascii="Times New Roman" w:hAnsi="Times New Roman"/>
          <w:sz w:val="24"/>
          <w:szCs w:val="24"/>
        </w:rPr>
        <w:t xml:space="preserve"> odpowiada za działania i zaniechania osób, z których pomocą wykonuje przedmiot niniejszego zamówienia, jak również za własne działanie lub  zaniechanie</w:t>
      </w:r>
      <w:bookmarkStart w:id="1" w:name="_Hlk142044687"/>
      <w:r w:rsidRPr="00824AE5">
        <w:rPr>
          <w:rFonts w:ascii="Times New Roman" w:hAnsi="Times New Roman"/>
          <w:sz w:val="24"/>
          <w:szCs w:val="24"/>
        </w:rPr>
        <w:t>.</w:t>
      </w:r>
    </w:p>
    <w:p w14:paraId="1B53E9E3" w14:textId="77777777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Style w:val="FontStyle13"/>
          <w:rFonts w:ascii="Times New Roman" w:hAnsi="Times New Roman" w:cs="Times New Roman"/>
          <w:color w:val="auto"/>
          <w:sz w:val="24"/>
          <w:szCs w:val="24"/>
        </w:rPr>
      </w:pPr>
      <w:r w:rsidRPr="00824AE5">
        <w:rPr>
          <w:rStyle w:val="FontStyle13"/>
          <w:rFonts w:ascii="Times New Roman" w:hAnsi="Times New Roman" w:cs="Times New Roman"/>
          <w:sz w:val="24"/>
          <w:szCs w:val="24"/>
        </w:rPr>
        <w:t>Wykonawca oświadcza, że jest ubezpieczony z tytułu następstw błędów projektowych mogących powstać w toku realizacji niniejszej umowy.</w:t>
      </w:r>
      <w:bookmarkEnd w:id="1"/>
    </w:p>
    <w:p w14:paraId="7D4073CA" w14:textId="77777777" w:rsidR="00824AE5" w:rsidRPr="00824AE5" w:rsidRDefault="00824AE5" w:rsidP="00824AE5">
      <w:pPr>
        <w:numPr>
          <w:ilvl w:val="0"/>
          <w:numId w:val="23"/>
        </w:numPr>
        <w:spacing w:after="0" w:line="240" w:lineRule="auto"/>
        <w:jc w:val="both"/>
        <w:rPr>
          <w:rStyle w:val="FontStyle13"/>
          <w:rFonts w:ascii="Times New Roman" w:hAnsi="Times New Roman" w:cs="Times New Roman"/>
          <w:color w:val="auto"/>
          <w:sz w:val="24"/>
          <w:szCs w:val="24"/>
        </w:rPr>
      </w:pPr>
      <w:r w:rsidRPr="00824AE5">
        <w:rPr>
          <w:rStyle w:val="FontStyle13"/>
          <w:rFonts w:ascii="Times New Roman" w:hAnsi="Times New Roman" w:cs="Times New Roman"/>
          <w:sz w:val="24"/>
          <w:szCs w:val="24"/>
        </w:rPr>
        <w:t>Wykonawca ponosi wobec Zamawiającego odpowiedzialność za wyrządzone szkody będące następstwem niewykonania lub nienależytego wykonania zobowiązań objętych umową z uwzględnieniem zawodowego charakteru wykonywanych czynności.</w:t>
      </w:r>
    </w:p>
    <w:p w14:paraId="3B27724E" w14:textId="77777777" w:rsidR="00824AE5" w:rsidRPr="00824AE5" w:rsidRDefault="00824AE5" w:rsidP="00824AE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27CF9BA" w14:textId="5B1EA93B" w:rsidR="006B1C25" w:rsidRPr="00824AE5" w:rsidRDefault="006B1C25" w:rsidP="00824AE5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  <w:color w:val="auto"/>
        </w:rPr>
      </w:pPr>
      <w:r w:rsidRPr="00824AE5">
        <w:rPr>
          <w:rFonts w:ascii="Times New Roman" w:hAnsi="Times New Roman" w:cs="Times New Roman"/>
          <w:color w:val="auto"/>
        </w:rPr>
        <w:lastRenderedPageBreak/>
        <w:t>Zamawiający udzieli Wykonawcy upoważnienia, a Wykonawca zobowiązuje się do występowania w imieniu Zamawiającego o wymagane uzgodnienia i warunki techniczne.</w:t>
      </w:r>
    </w:p>
    <w:p w14:paraId="7F85117C" w14:textId="77777777" w:rsidR="006B1C25" w:rsidRDefault="006B1C25" w:rsidP="006B1C25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2EFCB5BD" w14:textId="77777777" w:rsidR="006B1C25" w:rsidRPr="00255AF8" w:rsidRDefault="006B1C25" w:rsidP="006B1C25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255AF8">
        <w:rPr>
          <w:rFonts w:ascii="Times New Roman" w:hAnsi="Times New Roman" w:cs="Times New Roman"/>
          <w:color w:val="auto"/>
          <w:sz w:val="22"/>
          <w:szCs w:val="22"/>
        </w:rPr>
        <w:t>§ 4</w:t>
      </w:r>
    </w:p>
    <w:p w14:paraId="2FD4D885" w14:textId="77777777" w:rsidR="006B1C25" w:rsidRPr="002E7261" w:rsidRDefault="006B1C25" w:rsidP="006B1C25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Wykonawca zobowiązuje</w:t>
      </w:r>
      <w:r w:rsidRPr="002E7261">
        <w:rPr>
          <w:rFonts w:ascii="Times New Roman" w:hAnsi="Times New Roman" w:cs="Times New Roman"/>
          <w:color w:val="auto"/>
        </w:rPr>
        <w:t xml:space="preserve"> się powiadomić </w:t>
      </w:r>
      <w:r>
        <w:rPr>
          <w:rFonts w:ascii="Times New Roman" w:hAnsi="Times New Roman" w:cs="Times New Roman"/>
          <w:color w:val="auto"/>
        </w:rPr>
        <w:t>Zamawiającego</w:t>
      </w:r>
      <w:r w:rsidRPr="002E7261">
        <w:rPr>
          <w:rFonts w:ascii="Times New Roman" w:hAnsi="Times New Roman" w:cs="Times New Roman"/>
          <w:color w:val="auto"/>
        </w:rPr>
        <w:t xml:space="preserve"> na piśmie</w:t>
      </w:r>
      <w:r>
        <w:rPr>
          <w:rFonts w:ascii="Times New Roman" w:hAnsi="Times New Roman" w:cs="Times New Roman"/>
          <w:color w:val="auto"/>
        </w:rPr>
        <w:t xml:space="preserve"> </w:t>
      </w:r>
      <w:r w:rsidRPr="002E7261">
        <w:rPr>
          <w:rFonts w:ascii="Times New Roman" w:hAnsi="Times New Roman" w:cs="Times New Roman"/>
          <w:color w:val="auto"/>
        </w:rPr>
        <w:t>o zaistniałych przeszkodach w wypełnianiu zobowiązań umowy podczas wykonywania prac projektowych.</w:t>
      </w:r>
    </w:p>
    <w:p w14:paraId="71667275" w14:textId="77777777" w:rsidR="00824AE5" w:rsidRDefault="00824AE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13833D63" w14:textId="424F25B5" w:rsidR="006B1C25" w:rsidRPr="000F7018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>§ 5</w:t>
      </w:r>
    </w:p>
    <w:p w14:paraId="2CD6B4FD" w14:textId="77D4FAFA" w:rsidR="006B1C25" w:rsidRPr="002E7261" w:rsidRDefault="006B1C25" w:rsidP="006B1C25">
      <w:pPr>
        <w:pStyle w:val="Default"/>
        <w:numPr>
          <w:ilvl w:val="3"/>
          <w:numId w:val="19"/>
        </w:numPr>
        <w:spacing w:line="276" w:lineRule="auto"/>
        <w:ind w:left="426"/>
        <w:rPr>
          <w:rFonts w:ascii="Times New Roman" w:hAnsi="Times New Roman" w:cs="Times New Roman"/>
          <w:color w:val="auto"/>
        </w:rPr>
      </w:pPr>
      <w:r w:rsidRPr="002E7261">
        <w:rPr>
          <w:rFonts w:ascii="Times New Roman" w:hAnsi="Times New Roman" w:cs="Times New Roman"/>
          <w:color w:val="auto"/>
        </w:rPr>
        <w:t>Wykonawca zobowiązuje się wykonać</w:t>
      </w:r>
      <w:r>
        <w:rPr>
          <w:rFonts w:ascii="Times New Roman" w:hAnsi="Times New Roman" w:cs="Times New Roman"/>
          <w:color w:val="auto"/>
        </w:rPr>
        <w:t xml:space="preserve"> przedmiot zamówienia</w:t>
      </w:r>
      <w:r w:rsidRPr="002E7261">
        <w:rPr>
          <w:rFonts w:ascii="Times New Roman" w:hAnsi="Times New Roman" w:cs="Times New Roman"/>
          <w:color w:val="auto"/>
        </w:rPr>
        <w:t xml:space="preserve"> do </w:t>
      </w:r>
      <w:r w:rsidR="00F6167D">
        <w:rPr>
          <w:rFonts w:ascii="Times New Roman" w:hAnsi="Times New Roman" w:cs="Times New Roman"/>
          <w:b/>
          <w:color w:val="auto"/>
        </w:rPr>
        <w:t>31.12.2023 r.</w:t>
      </w:r>
      <w:r w:rsidRPr="002E7261">
        <w:rPr>
          <w:rFonts w:ascii="Times New Roman" w:hAnsi="Times New Roman" w:cs="Times New Roman"/>
          <w:b/>
          <w:color w:val="auto"/>
        </w:rPr>
        <w:t xml:space="preserve"> </w:t>
      </w:r>
    </w:p>
    <w:p w14:paraId="43EA2653" w14:textId="77777777" w:rsidR="006B1C25" w:rsidRPr="002E7261" w:rsidRDefault="006B1C25" w:rsidP="006B1C25">
      <w:pPr>
        <w:pStyle w:val="Default"/>
        <w:numPr>
          <w:ilvl w:val="3"/>
          <w:numId w:val="19"/>
        </w:numPr>
        <w:spacing w:line="276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2E7261">
        <w:rPr>
          <w:rFonts w:ascii="Times New Roman" w:hAnsi="Times New Roman" w:cs="Times New Roman"/>
          <w:color w:val="auto"/>
        </w:rPr>
        <w:t>Odbiór prac projektowych odbędzie się na podstawie protokołów zdawczo – odbiorczych. Datę podpisania przez Zamawiającego protokołów traktuję się jako datę wykonania i odbioru dokumentacji projektowej.</w:t>
      </w:r>
    </w:p>
    <w:p w14:paraId="08CD24E2" w14:textId="77777777" w:rsidR="006B1C25" w:rsidRPr="002E00B2" w:rsidRDefault="006B1C25" w:rsidP="006B1C25">
      <w:pPr>
        <w:pStyle w:val="Default"/>
        <w:numPr>
          <w:ilvl w:val="3"/>
          <w:numId w:val="19"/>
        </w:numPr>
        <w:spacing w:line="276" w:lineRule="auto"/>
        <w:ind w:left="426"/>
        <w:jc w:val="both"/>
        <w:rPr>
          <w:rFonts w:ascii="Times New Roman" w:hAnsi="Times New Roman" w:cs="Times New Roman"/>
          <w:color w:val="auto"/>
        </w:rPr>
      </w:pPr>
      <w:r w:rsidRPr="002E7261">
        <w:rPr>
          <w:rFonts w:ascii="Times New Roman" w:hAnsi="Times New Roman" w:cs="Times New Roman"/>
          <w:color w:val="auto"/>
        </w:rPr>
        <w:t xml:space="preserve">Do obowiązków Wykonawcy należy zaopatrzenie dokumentacji projektowej lub jej części stanowiącej umówiony przedmiot odbioru w wykaz opracowań oraz pisemne oświadczenie, iż dostarczona dokumentacja projektowa jest </w:t>
      </w:r>
      <w:r>
        <w:rPr>
          <w:rFonts w:ascii="Times New Roman" w:hAnsi="Times New Roman" w:cs="Times New Roman"/>
          <w:color w:val="auto"/>
        </w:rPr>
        <w:t xml:space="preserve">kompletna i </w:t>
      </w:r>
      <w:r w:rsidRPr="002E7261">
        <w:rPr>
          <w:rFonts w:ascii="Times New Roman" w:hAnsi="Times New Roman" w:cs="Times New Roman"/>
          <w:color w:val="auto"/>
        </w:rPr>
        <w:t>wykonana zgodnie z przepisami oraz zasadami wiedzy technicznej.</w:t>
      </w:r>
    </w:p>
    <w:p w14:paraId="410CA6B4" w14:textId="77777777" w:rsidR="006B1C25" w:rsidRPr="000F7018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>§ 6</w:t>
      </w:r>
    </w:p>
    <w:p w14:paraId="1D640E80" w14:textId="77777777" w:rsidR="006B1C25" w:rsidRPr="00EB650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EB6505">
        <w:rPr>
          <w:rFonts w:ascii="Times New Roman" w:hAnsi="Times New Roman"/>
          <w:sz w:val="24"/>
          <w:szCs w:val="24"/>
        </w:rPr>
        <w:t xml:space="preserve">Strony ustaliły ryczałtową wartość zamówienia na kwotę: </w:t>
      </w:r>
    </w:p>
    <w:p w14:paraId="228D0670" w14:textId="49E79A3B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cena netto: </w:t>
      </w:r>
      <w:r w:rsidR="00824AE5">
        <w:rPr>
          <w:rFonts w:ascii="Times New Roman" w:hAnsi="Times New Roman"/>
          <w:b/>
          <w:bCs/>
          <w:sz w:val="24"/>
          <w:szCs w:val="24"/>
        </w:rPr>
        <w:t>………………</w:t>
      </w:r>
    </w:p>
    <w:p w14:paraId="1232A710" w14:textId="54E794A6" w:rsidR="006B1C25" w:rsidRPr="00EB6505" w:rsidRDefault="006B1C25" w:rsidP="00F6167D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podatek VAT </w:t>
      </w:r>
      <w:r>
        <w:rPr>
          <w:rFonts w:ascii="Times New Roman" w:hAnsi="Times New Roman"/>
          <w:sz w:val="24"/>
          <w:szCs w:val="24"/>
        </w:rPr>
        <w:t>23</w:t>
      </w:r>
      <w:r w:rsidRPr="00EB6505">
        <w:rPr>
          <w:rFonts w:ascii="Times New Roman" w:hAnsi="Times New Roman"/>
          <w:sz w:val="24"/>
          <w:szCs w:val="24"/>
        </w:rPr>
        <w:t xml:space="preserve"> % tj. </w:t>
      </w:r>
      <w:r w:rsidR="00824AE5">
        <w:rPr>
          <w:rFonts w:ascii="Times New Roman" w:hAnsi="Times New Roman"/>
          <w:b/>
          <w:bCs/>
          <w:sz w:val="24"/>
          <w:szCs w:val="24"/>
        </w:rPr>
        <w:t>……………………</w:t>
      </w:r>
    </w:p>
    <w:p w14:paraId="78B2B603" w14:textId="47BEF414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>cena brutto:</w:t>
      </w:r>
      <w:r w:rsidRPr="00EC6CBC">
        <w:rPr>
          <w:rFonts w:ascii="Times New Roman" w:hAnsi="Times New Roman"/>
          <w:b/>
          <w:sz w:val="24"/>
          <w:szCs w:val="24"/>
        </w:rPr>
        <w:t xml:space="preserve"> </w:t>
      </w:r>
      <w:r w:rsidR="00824AE5">
        <w:rPr>
          <w:rFonts w:ascii="Times New Roman" w:hAnsi="Times New Roman"/>
          <w:b/>
          <w:sz w:val="24"/>
          <w:szCs w:val="24"/>
        </w:rPr>
        <w:t>………………………….</w:t>
      </w:r>
    </w:p>
    <w:p w14:paraId="7AFD9064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Pr="00EB6505">
        <w:rPr>
          <w:rFonts w:ascii="Times New Roman" w:hAnsi="Times New Roman"/>
          <w:sz w:val="24"/>
          <w:szCs w:val="24"/>
        </w:rPr>
        <w:t xml:space="preserve">Kwota, o której mowa w ust 1 obejmuje również koszty wykonawcy poniesione na uzyskanie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C993D8B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uzgodnień, zapewnień, warunków technicznych, wykonanie map do celów projektowych oraz </w:t>
      </w:r>
    </w:p>
    <w:p w14:paraId="4DDAE905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>kosztów koniecznych badań i ekspertyz.</w:t>
      </w:r>
    </w:p>
    <w:p w14:paraId="622A3177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EB6505">
        <w:rPr>
          <w:rFonts w:ascii="Times New Roman" w:hAnsi="Times New Roman"/>
          <w:sz w:val="24"/>
          <w:szCs w:val="24"/>
        </w:rPr>
        <w:t xml:space="preserve">3. W razie przerwania prac projektowych z powodu okoliczności, za które odpowiedzialność </w:t>
      </w:r>
    </w:p>
    <w:p w14:paraId="07B89B78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ponosi Zamawiający, wysokość wynagrodzenia za </w:t>
      </w:r>
      <w:r>
        <w:rPr>
          <w:rFonts w:ascii="Times New Roman" w:hAnsi="Times New Roman"/>
          <w:sz w:val="24"/>
          <w:szCs w:val="24"/>
        </w:rPr>
        <w:t xml:space="preserve">czynności </w:t>
      </w:r>
      <w:r w:rsidRPr="00EB6505">
        <w:rPr>
          <w:rFonts w:ascii="Times New Roman" w:hAnsi="Times New Roman"/>
          <w:sz w:val="24"/>
          <w:szCs w:val="24"/>
        </w:rPr>
        <w:t xml:space="preserve">wykonane do dnia przerwania </w:t>
      </w:r>
    </w:p>
    <w:p w14:paraId="5030FA06" w14:textId="77777777" w:rsidR="006B1C25" w:rsidRDefault="006B1C25" w:rsidP="00824AE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B6505">
        <w:rPr>
          <w:rFonts w:ascii="Times New Roman" w:hAnsi="Times New Roman"/>
          <w:sz w:val="24"/>
          <w:szCs w:val="24"/>
        </w:rPr>
        <w:t xml:space="preserve">prac ustalona będzie przez przedstawicieli obu stron na podstawie protokołu zaawansowania </w:t>
      </w:r>
    </w:p>
    <w:p w14:paraId="01F49133" w14:textId="77777777" w:rsidR="006B1C25" w:rsidRPr="00EB650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robót</w:t>
      </w:r>
      <w:r w:rsidRPr="00EB650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505">
        <w:rPr>
          <w:rFonts w:ascii="Times New Roman" w:hAnsi="Times New Roman"/>
          <w:sz w:val="24"/>
          <w:szCs w:val="24"/>
        </w:rPr>
        <w:t xml:space="preserve">podpisanego przez obie strony pod rygorem nieważności. </w:t>
      </w:r>
    </w:p>
    <w:p w14:paraId="1E72FCEA" w14:textId="77777777" w:rsidR="006B1C25" w:rsidRPr="002E7261" w:rsidRDefault="006B1C25" w:rsidP="006B1C25">
      <w:pPr>
        <w:pStyle w:val="Akapitzlist"/>
        <w:autoSpaceDE w:val="0"/>
        <w:autoSpaceDN w:val="0"/>
        <w:adjustRightInd w:val="0"/>
        <w:spacing w:line="276" w:lineRule="auto"/>
        <w:ind w:left="340"/>
        <w:jc w:val="both"/>
      </w:pPr>
    </w:p>
    <w:p w14:paraId="3C5D5701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>§ 7</w:t>
      </w:r>
    </w:p>
    <w:p w14:paraId="63DFA278" w14:textId="77777777" w:rsidR="006B1C25" w:rsidRDefault="006B1C25" w:rsidP="006B1C25">
      <w:pPr>
        <w:pStyle w:val="Default"/>
        <w:spacing w:line="33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1. </w:t>
      </w:r>
      <w:r w:rsidRPr="002E7261">
        <w:rPr>
          <w:rFonts w:ascii="Times New Roman" w:hAnsi="Times New Roman" w:cs="Times New Roman"/>
          <w:color w:val="auto"/>
        </w:rPr>
        <w:t>Wykonawca może wystawić faktury częściowe.</w:t>
      </w:r>
    </w:p>
    <w:p w14:paraId="1568BF05" w14:textId="0CFB2F2F" w:rsidR="006B1C25" w:rsidRDefault="006B1C25" w:rsidP="006B1C25">
      <w:pPr>
        <w:pStyle w:val="Default"/>
        <w:spacing w:line="33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Pr="002E7261">
        <w:rPr>
          <w:rFonts w:ascii="Times New Roman" w:hAnsi="Times New Roman" w:cs="Times New Roman"/>
          <w:color w:val="auto"/>
        </w:rPr>
        <w:t xml:space="preserve">Wartość faktur częściowych nie może przekroczyć </w:t>
      </w:r>
      <w:r w:rsidR="00824AE5">
        <w:rPr>
          <w:rFonts w:ascii="Times New Roman" w:hAnsi="Times New Roman" w:cs="Times New Roman"/>
          <w:color w:val="auto"/>
        </w:rPr>
        <w:t>4</w:t>
      </w:r>
      <w:r w:rsidRPr="002E7261">
        <w:rPr>
          <w:rFonts w:ascii="Times New Roman" w:hAnsi="Times New Roman" w:cs="Times New Roman"/>
          <w:color w:val="auto"/>
        </w:rPr>
        <w:t xml:space="preserve">0% wartości przedmiotu zamówienia. </w:t>
      </w:r>
    </w:p>
    <w:p w14:paraId="6E74EC18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2E00B2">
        <w:rPr>
          <w:rFonts w:ascii="Times New Roman" w:hAnsi="Times New Roman"/>
          <w:sz w:val="24"/>
          <w:szCs w:val="24"/>
        </w:rPr>
        <w:t>3.</w:t>
      </w:r>
      <w:r>
        <w:t xml:space="preserve"> </w:t>
      </w:r>
      <w:r w:rsidRPr="002E00B2">
        <w:rPr>
          <w:rFonts w:ascii="Times New Roman" w:hAnsi="Times New Roman"/>
          <w:sz w:val="24"/>
          <w:szCs w:val="24"/>
        </w:rPr>
        <w:t xml:space="preserve">Podstawą do rozliczenia pomiędzy Zamawiającym a Wykonawcą jest faktura, płatna w </w:t>
      </w:r>
    </w:p>
    <w:p w14:paraId="16924749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E00B2">
        <w:rPr>
          <w:rFonts w:ascii="Times New Roman" w:hAnsi="Times New Roman"/>
          <w:sz w:val="24"/>
          <w:szCs w:val="24"/>
        </w:rPr>
        <w:t>terminie 30 dni od daty jej otrzymania przez Zamawiającego.</w:t>
      </w:r>
    </w:p>
    <w:p w14:paraId="04C58B06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E510AB">
        <w:rPr>
          <w:rFonts w:ascii="Times New Roman" w:hAnsi="Times New Roman"/>
          <w:sz w:val="24"/>
          <w:szCs w:val="24"/>
        </w:rPr>
        <w:t xml:space="preserve">4. Wynagrodzenie za prace projektowe stanowiące przedmiot umowy będzie płatne przelewem </w:t>
      </w:r>
    </w:p>
    <w:p w14:paraId="29730DF1" w14:textId="77777777" w:rsidR="006B1C25" w:rsidRPr="00E510AB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510AB">
        <w:rPr>
          <w:rFonts w:ascii="Times New Roman" w:hAnsi="Times New Roman"/>
          <w:sz w:val="24"/>
          <w:szCs w:val="24"/>
        </w:rPr>
        <w:t>na konto Wykonawcy wskazane na fakturze.</w:t>
      </w:r>
    </w:p>
    <w:p w14:paraId="3DEAA932" w14:textId="77777777" w:rsidR="006B1C25" w:rsidRPr="002E7261" w:rsidRDefault="006B1C25" w:rsidP="006B1C25">
      <w:pPr>
        <w:pStyle w:val="Default"/>
        <w:spacing w:line="276" w:lineRule="auto"/>
        <w:ind w:left="720"/>
        <w:rPr>
          <w:rFonts w:ascii="Times New Roman" w:hAnsi="Times New Roman" w:cs="Times New Roman"/>
          <w:color w:val="auto"/>
        </w:rPr>
      </w:pPr>
    </w:p>
    <w:p w14:paraId="6E69CA6A" w14:textId="77777777" w:rsidR="006B1C25" w:rsidRPr="000F7018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>§ 8</w:t>
      </w:r>
    </w:p>
    <w:p w14:paraId="6B8729E2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2E00B2">
        <w:rPr>
          <w:rFonts w:ascii="Times New Roman" w:hAnsi="Times New Roman"/>
          <w:sz w:val="24"/>
          <w:szCs w:val="24"/>
        </w:rPr>
        <w:t xml:space="preserve">1. Wykonawca na żądanie Zamawiającego zobowiązuje się podpisać z Zamawiającym umowę o </w:t>
      </w:r>
    </w:p>
    <w:p w14:paraId="3B5EBA2A" w14:textId="77777777" w:rsidR="006B1C25" w:rsidRPr="002E00B2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Pr="002E00B2">
        <w:rPr>
          <w:rFonts w:ascii="Times New Roman" w:hAnsi="Times New Roman"/>
          <w:sz w:val="24"/>
          <w:szCs w:val="24"/>
        </w:rPr>
        <w:t xml:space="preserve">pełnienie funkcji nadzoru autorskiego w zakresie: </w:t>
      </w:r>
    </w:p>
    <w:p w14:paraId="3C18A8DC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1) </w:t>
      </w:r>
      <w:r w:rsidRPr="002E00B2">
        <w:rPr>
          <w:rFonts w:ascii="Times New Roman" w:hAnsi="Times New Roman"/>
          <w:sz w:val="24"/>
          <w:szCs w:val="24"/>
        </w:rPr>
        <w:t xml:space="preserve">czuwania w toku realizacji robót na budowie nad zgodnością rozwiązań technicznych, </w:t>
      </w:r>
    </w:p>
    <w:p w14:paraId="1912E454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E00B2">
        <w:rPr>
          <w:rFonts w:ascii="Times New Roman" w:hAnsi="Times New Roman"/>
          <w:sz w:val="24"/>
          <w:szCs w:val="24"/>
        </w:rPr>
        <w:t xml:space="preserve">materiałowych i użytkowych z dokumentacją projektową i obowiązującymi przepisami, w </w:t>
      </w:r>
    </w:p>
    <w:p w14:paraId="04CE2D48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E00B2">
        <w:rPr>
          <w:rFonts w:ascii="Times New Roman" w:hAnsi="Times New Roman"/>
          <w:sz w:val="24"/>
          <w:szCs w:val="24"/>
        </w:rPr>
        <w:t>szczególności techniczno-budowlanymi oraz normami,</w:t>
      </w:r>
    </w:p>
    <w:p w14:paraId="74ABD08F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2) </w:t>
      </w:r>
      <w:r w:rsidRPr="002E00B2">
        <w:rPr>
          <w:rFonts w:ascii="Times New Roman" w:hAnsi="Times New Roman"/>
          <w:sz w:val="24"/>
          <w:szCs w:val="24"/>
        </w:rPr>
        <w:t xml:space="preserve">uzupełniania szczegółów projektowych oraz wyjaśniania wykonawcy robót wątpliwości </w:t>
      </w:r>
    </w:p>
    <w:p w14:paraId="7E6D00FF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E00B2">
        <w:rPr>
          <w:rFonts w:ascii="Times New Roman" w:hAnsi="Times New Roman"/>
          <w:sz w:val="24"/>
          <w:szCs w:val="24"/>
        </w:rPr>
        <w:t xml:space="preserve">powstałych w toku realizacji robót, </w:t>
      </w:r>
    </w:p>
    <w:p w14:paraId="36CC2B00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3) </w:t>
      </w:r>
      <w:r w:rsidRPr="002E00B2">
        <w:rPr>
          <w:rFonts w:ascii="Times New Roman" w:hAnsi="Times New Roman"/>
          <w:sz w:val="24"/>
          <w:szCs w:val="24"/>
        </w:rPr>
        <w:t xml:space="preserve">uzgadniania z inwestorem i wykonawcą robót możliwości wprowadzenia rozwiązań </w:t>
      </w:r>
    </w:p>
    <w:p w14:paraId="519A7C49" w14:textId="77777777" w:rsidR="006B1C25" w:rsidRPr="002E00B2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E00B2">
        <w:rPr>
          <w:rFonts w:ascii="Times New Roman" w:hAnsi="Times New Roman"/>
          <w:sz w:val="24"/>
          <w:szCs w:val="24"/>
        </w:rPr>
        <w:t xml:space="preserve">zamiennych </w:t>
      </w:r>
      <w:r>
        <w:rPr>
          <w:rFonts w:ascii="Times New Roman" w:hAnsi="Times New Roman"/>
          <w:sz w:val="24"/>
          <w:szCs w:val="24"/>
        </w:rPr>
        <w:t>względem rozwiązań</w:t>
      </w:r>
      <w:r w:rsidRPr="002E00B2">
        <w:rPr>
          <w:rFonts w:ascii="Times New Roman" w:hAnsi="Times New Roman"/>
          <w:sz w:val="24"/>
          <w:szCs w:val="24"/>
        </w:rPr>
        <w:t xml:space="preserve"> przewidzianych w dokumentacji projektowej. </w:t>
      </w:r>
    </w:p>
    <w:p w14:paraId="2E9EDBD4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E00B2">
        <w:rPr>
          <w:rFonts w:ascii="Times New Roman" w:hAnsi="Times New Roman"/>
          <w:sz w:val="24"/>
          <w:szCs w:val="24"/>
        </w:rPr>
        <w:t>Wynagrodzenie za czynności, o których mowa w ust. 1 ustalone zostanie w odrębnej umowie.</w:t>
      </w:r>
    </w:p>
    <w:p w14:paraId="1F642FA8" w14:textId="77777777" w:rsidR="006B1C25" w:rsidRPr="002E00B2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</w:p>
    <w:p w14:paraId="6184F920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 xml:space="preserve">§ 9 </w:t>
      </w:r>
    </w:p>
    <w:p w14:paraId="45562A33" w14:textId="77777777" w:rsidR="006B1C25" w:rsidRPr="002E00B2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2E00B2">
        <w:rPr>
          <w:rFonts w:ascii="Times New Roman" w:hAnsi="Times New Roman"/>
          <w:sz w:val="24"/>
          <w:szCs w:val="24"/>
        </w:rPr>
        <w:t xml:space="preserve">1. Wraz z podpisaniem protokołów zdawczo – odbiorczych, o których mowa w § 5 ust.3  </w:t>
      </w:r>
    </w:p>
    <w:p w14:paraId="159DBDBF" w14:textId="77777777" w:rsidR="006B1C25" w:rsidRPr="002E00B2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2E00B2">
        <w:rPr>
          <w:rFonts w:ascii="Times New Roman" w:hAnsi="Times New Roman"/>
          <w:sz w:val="24"/>
          <w:szCs w:val="24"/>
        </w:rPr>
        <w:t xml:space="preserve">    niniejszej umowy, Zamawiający przejmuje autorskie prawa majątkowe do opracowanej </w:t>
      </w:r>
    </w:p>
    <w:p w14:paraId="5F850C58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2E00B2">
        <w:rPr>
          <w:rFonts w:ascii="Times New Roman" w:hAnsi="Times New Roman"/>
          <w:sz w:val="24"/>
          <w:szCs w:val="24"/>
        </w:rPr>
        <w:t xml:space="preserve">    dokumentacji projektowej. </w:t>
      </w:r>
    </w:p>
    <w:p w14:paraId="0E378282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E00B2">
        <w:rPr>
          <w:rFonts w:ascii="Times New Roman" w:hAnsi="Times New Roman"/>
          <w:sz w:val="24"/>
          <w:szCs w:val="24"/>
        </w:rPr>
        <w:t xml:space="preserve">W ramach przejętych praw majątkowych Zamawiający </w:t>
      </w:r>
      <w:r>
        <w:rPr>
          <w:rFonts w:ascii="Times New Roman" w:hAnsi="Times New Roman"/>
          <w:sz w:val="24"/>
          <w:szCs w:val="24"/>
        </w:rPr>
        <w:t>może</w:t>
      </w:r>
      <w:r w:rsidRPr="002E00B2">
        <w:rPr>
          <w:rFonts w:ascii="Times New Roman" w:hAnsi="Times New Roman"/>
          <w:sz w:val="24"/>
          <w:szCs w:val="24"/>
        </w:rPr>
        <w:t xml:space="preserve"> bez zgody Wykonawcy i bez </w:t>
      </w:r>
    </w:p>
    <w:p w14:paraId="02967658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E00B2">
        <w:rPr>
          <w:rFonts w:ascii="Times New Roman" w:hAnsi="Times New Roman"/>
          <w:sz w:val="24"/>
          <w:szCs w:val="24"/>
        </w:rPr>
        <w:t>dodatkowego wynagr</w:t>
      </w:r>
      <w:r>
        <w:rPr>
          <w:rFonts w:ascii="Times New Roman" w:hAnsi="Times New Roman"/>
          <w:sz w:val="24"/>
          <w:szCs w:val="24"/>
        </w:rPr>
        <w:t>odzenia na rzecz Wykonawcy oraz</w:t>
      </w:r>
      <w:r w:rsidRPr="002E00B2">
        <w:rPr>
          <w:rFonts w:ascii="Times New Roman" w:hAnsi="Times New Roman"/>
          <w:sz w:val="24"/>
          <w:szCs w:val="24"/>
        </w:rPr>
        <w:t xml:space="preserve"> bez żadnych ograniczeń czasowych i </w:t>
      </w:r>
    </w:p>
    <w:p w14:paraId="6146BB86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E00B2">
        <w:rPr>
          <w:rFonts w:ascii="Times New Roman" w:hAnsi="Times New Roman"/>
          <w:sz w:val="24"/>
          <w:szCs w:val="24"/>
        </w:rPr>
        <w:t xml:space="preserve">ilościowych :  </w:t>
      </w:r>
    </w:p>
    <w:p w14:paraId="7194EE4D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1) </w:t>
      </w:r>
      <w:r w:rsidRPr="002E00B2">
        <w:rPr>
          <w:rFonts w:ascii="Times New Roman" w:hAnsi="Times New Roman"/>
          <w:sz w:val="24"/>
          <w:szCs w:val="24"/>
        </w:rPr>
        <w:t xml:space="preserve">użytkować opracowania projektowe na własny użytek  i  przekazywać  opracowania </w:t>
      </w:r>
    </w:p>
    <w:p w14:paraId="79870305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E00B2">
        <w:rPr>
          <w:rFonts w:ascii="Times New Roman" w:hAnsi="Times New Roman"/>
          <w:sz w:val="24"/>
          <w:szCs w:val="24"/>
        </w:rPr>
        <w:t>lub ich dowolną część, także ich kopie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br/>
        <w:t xml:space="preserve">        a) </w:t>
      </w:r>
      <w:r w:rsidRPr="002E00B2">
        <w:rPr>
          <w:rFonts w:ascii="Times New Roman" w:hAnsi="Times New Roman"/>
          <w:sz w:val="24"/>
          <w:szCs w:val="24"/>
        </w:rPr>
        <w:t xml:space="preserve"> innym wykonawcom jako podstawę lub materiał wyjściowy do wykonania innych </w:t>
      </w:r>
    </w:p>
    <w:p w14:paraId="4B8BCB2E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opracowań projektowych, </w:t>
      </w:r>
      <w:r>
        <w:rPr>
          <w:rFonts w:ascii="Times New Roman" w:hAnsi="Times New Roman"/>
          <w:sz w:val="24"/>
          <w:szCs w:val="24"/>
        </w:rPr>
        <w:br/>
        <w:t xml:space="preserve">        b) </w:t>
      </w:r>
      <w:r w:rsidRPr="002E00B2">
        <w:rPr>
          <w:rFonts w:ascii="Times New Roman" w:hAnsi="Times New Roman"/>
          <w:sz w:val="24"/>
          <w:szCs w:val="24"/>
        </w:rPr>
        <w:t>wykonawcom biorącym udział w postępowaniu o u</w:t>
      </w:r>
      <w:r>
        <w:rPr>
          <w:rFonts w:ascii="Times New Roman" w:hAnsi="Times New Roman"/>
          <w:sz w:val="24"/>
          <w:szCs w:val="24"/>
        </w:rPr>
        <w:t xml:space="preserve">dzielenie zamówień publicznych </w:t>
      </w:r>
    </w:p>
    <w:p w14:paraId="4CFE80FF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E00B2">
        <w:rPr>
          <w:rFonts w:ascii="Times New Roman" w:hAnsi="Times New Roman"/>
          <w:sz w:val="24"/>
          <w:szCs w:val="24"/>
        </w:rPr>
        <w:t>jako część specyfikacji warunków zamówienia,</w:t>
      </w:r>
    </w:p>
    <w:p w14:paraId="5AA795F2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c) </w:t>
      </w:r>
      <w:r w:rsidRPr="002E00B2">
        <w:rPr>
          <w:rFonts w:ascii="Times New Roman" w:hAnsi="Times New Roman"/>
          <w:sz w:val="24"/>
          <w:szCs w:val="24"/>
        </w:rPr>
        <w:t xml:space="preserve">innym wykonawcom jako podstawę dla wykonania lub nadzorowania robót </w:t>
      </w:r>
    </w:p>
    <w:p w14:paraId="6A30408D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E00B2">
        <w:rPr>
          <w:rFonts w:ascii="Times New Roman" w:hAnsi="Times New Roman"/>
          <w:sz w:val="24"/>
          <w:szCs w:val="24"/>
        </w:rPr>
        <w:t>budowlanych,</w:t>
      </w:r>
    </w:p>
    <w:p w14:paraId="582940AE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d) </w:t>
      </w:r>
      <w:r w:rsidRPr="002E00B2">
        <w:rPr>
          <w:rFonts w:ascii="Times New Roman" w:hAnsi="Times New Roman"/>
          <w:sz w:val="24"/>
          <w:szCs w:val="24"/>
        </w:rPr>
        <w:t xml:space="preserve">stronom trzecim biorącym udział w procesie inwestycyjnym, </w:t>
      </w:r>
    </w:p>
    <w:p w14:paraId="41A33CC9" w14:textId="77777777" w:rsidR="006B1C25" w:rsidRDefault="006B1C25" w:rsidP="006B1C2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2) powielać </w:t>
      </w:r>
      <w:r w:rsidRPr="002E7261">
        <w:rPr>
          <w:rFonts w:ascii="Times New Roman" w:hAnsi="Times New Roman"/>
        </w:rPr>
        <w:t xml:space="preserve">opracowania projektowe lub ich części dowolną techniką, </w:t>
      </w:r>
      <w:r>
        <w:rPr>
          <w:rFonts w:ascii="Times New Roman" w:hAnsi="Times New Roman"/>
        </w:rPr>
        <w:t xml:space="preserve">z tym, że </w:t>
      </w:r>
      <w:r w:rsidRPr="002E7261">
        <w:rPr>
          <w:rFonts w:ascii="Times New Roman" w:hAnsi="Times New Roman"/>
        </w:rPr>
        <w:t xml:space="preserve">Zamawiający nie może </w:t>
      </w:r>
    </w:p>
    <w:p w14:paraId="2E5FC23D" w14:textId="77777777" w:rsidR="006B1C25" w:rsidRDefault="006B1C25" w:rsidP="006B1C2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2E7261">
        <w:rPr>
          <w:rFonts w:ascii="Times New Roman" w:hAnsi="Times New Roman"/>
        </w:rPr>
        <w:t>zbywać opracowań projektowych ani ich częśc</w:t>
      </w:r>
      <w:r>
        <w:rPr>
          <w:rFonts w:ascii="Times New Roman" w:hAnsi="Times New Roman"/>
        </w:rPr>
        <w:t xml:space="preserve">i oraz nie może usuwać oznaczeń </w:t>
      </w:r>
      <w:r w:rsidRPr="002E7261">
        <w:rPr>
          <w:rFonts w:ascii="Times New Roman" w:hAnsi="Times New Roman"/>
        </w:rPr>
        <w:t>określających autora.</w:t>
      </w:r>
    </w:p>
    <w:p w14:paraId="2AAB621F" w14:textId="77777777" w:rsidR="006B1C25" w:rsidRPr="00255AF8" w:rsidRDefault="006B1C25" w:rsidP="006B1C25">
      <w:pPr>
        <w:pStyle w:val="Bezodstpw"/>
        <w:rPr>
          <w:rFonts w:ascii="Times New Roman" w:hAnsi="Times New Roman"/>
        </w:rPr>
      </w:pPr>
    </w:p>
    <w:p w14:paraId="0BE00F70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 xml:space="preserve">§ 10 </w:t>
      </w:r>
    </w:p>
    <w:p w14:paraId="2DBCFCCD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1. Wykonawca udziela Zamawiającemu gwarancji na wykonaną dokumentację projektową na </w:t>
      </w:r>
    </w:p>
    <w:p w14:paraId="463B1864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okres  24 miesięcy.</w:t>
      </w:r>
    </w:p>
    <w:p w14:paraId="64239EF3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>2. Bieg okresu gwarancji rozpoczyna się w dniu następnym</w:t>
      </w:r>
      <w:r>
        <w:rPr>
          <w:rFonts w:ascii="Times New Roman" w:hAnsi="Times New Roman"/>
          <w:sz w:val="24"/>
          <w:szCs w:val="24"/>
        </w:rPr>
        <w:t>,</w:t>
      </w:r>
      <w:r w:rsidRPr="000B7B3A">
        <w:rPr>
          <w:rFonts w:ascii="Times New Roman" w:hAnsi="Times New Roman"/>
          <w:sz w:val="24"/>
          <w:szCs w:val="24"/>
        </w:rPr>
        <w:t xml:space="preserve"> licząc od daty odbioru końcowego </w:t>
      </w:r>
    </w:p>
    <w:p w14:paraId="4595BC53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dokumentacji projektowej. </w:t>
      </w:r>
    </w:p>
    <w:p w14:paraId="1C669326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3. W ramach gwarancji Wykonawca będzie odpowiedzialny za usunięcie wszelkich wad w </w:t>
      </w:r>
    </w:p>
    <w:p w14:paraId="2627C7DD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dokumentacji projektowej, które ujawnią się w okresie gwarancji i które wynikną: </w:t>
      </w:r>
      <w:r w:rsidRPr="000B7B3A">
        <w:rPr>
          <w:rFonts w:ascii="Times New Roman" w:hAnsi="Times New Roman"/>
          <w:sz w:val="24"/>
          <w:szCs w:val="24"/>
        </w:rPr>
        <w:br/>
        <w:t xml:space="preserve">    </w:t>
      </w:r>
      <w:r>
        <w:rPr>
          <w:rFonts w:ascii="Times New Roman" w:hAnsi="Times New Roman"/>
          <w:sz w:val="24"/>
          <w:szCs w:val="24"/>
        </w:rPr>
        <w:t>1)</w:t>
      </w:r>
      <w:r w:rsidRPr="000B7B3A">
        <w:rPr>
          <w:rFonts w:ascii="Times New Roman" w:hAnsi="Times New Roman"/>
          <w:sz w:val="24"/>
          <w:szCs w:val="24"/>
        </w:rPr>
        <w:t xml:space="preserve"> z nieprawidłowego wykonania opracowania projektowego lub jego części, </w:t>
      </w:r>
    </w:p>
    <w:p w14:paraId="5F2B1F75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2)</w:t>
      </w:r>
      <w:r w:rsidRPr="000B7B3A">
        <w:rPr>
          <w:rFonts w:ascii="Times New Roman" w:hAnsi="Times New Roman"/>
          <w:sz w:val="24"/>
          <w:szCs w:val="24"/>
        </w:rPr>
        <w:t xml:space="preserve">  z jakiegokolwiek działania lub zaniedbania Wykonawcy. </w:t>
      </w:r>
    </w:p>
    <w:p w14:paraId="1462B1DC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4. Zamawiający może dochodzić roszczeń z tytułu gwarancji także po terminie określonym w  </w:t>
      </w:r>
    </w:p>
    <w:p w14:paraId="294DFD0B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ust. 1, jeżeli reklamował wadę w dokumentacji projektowej przed upływem tego terminu. </w:t>
      </w:r>
    </w:p>
    <w:p w14:paraId="2FF16AB6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5. Jeżeli Wykonawca nie usunie wad w dokumentacji projektowej, ujawnionych w okresie </w:t>
      </w:r>
    </w:p>
    <w:p w14:paraId="5B97882E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gwarancji w terminie wyznaczonym przez Zamawiającego,  Zamawiający może zlecić ich</w:t>
      </w:r>
    </w:p>
    <w:p w14:paraId="5F50322A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usunięcie stronie trzeciej na koszt Wykonawcy.</w:t>
      </w:r>
    </w:p>
    <w:p w14:paraId="22A14CDA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lastRenderedPageBreak/>
        <w:t xml:space="preserve">6. Wykonawca zwróci Zamawiającemu koszty, jakie Zamawiający poniósł w związku z </w:t>
      </w:r>
    </w:p>
    <w:p w14:paraId="210E07A3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wystąpieniem przerw w wykonywanych robotach budowlanych  i w związku z likwidacją </w:t>
      </w:r>
    </w:p>
    <w:p w14:paraId="3247B3C9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0B7B3A">
        <w:rPr>
          <w:rFonts w:ascii="Times New Roman" w:hAnsi="Times New Roman"/>
          <w:sz w:val="24"/>
          <w:szCs w:val="24"/>
        </w:rPr>
        <w:t xml:space="preserve">strat w wykonanych robotach budowlanych,  jeżeli przerwy te i straty powstały z powodu </w:t>
      </w:r>
    </w:p>
    <w:p w14:paraId="03C8E902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0B7B3A">
        <w:rPr>
          <w:rFonts w:ascii="Times New Roman" w:hAnsi="Times New Roman"/>
          <w:sz w:val="24"/>
          <w:szCs w:val="24"/>
        </w:rPr>
        <w:t xml:space="preserve">wad ujawnionych w opracowaniach projektowych wykonanych przez Wykonawcę. </w:t>
      </w:r>
    </w:p>
    <w:p w14:paraId="4D9FB40A" w14:textId="77777777" w:rsidR="006B1C25" w:rsidRPr="002E7261" w:rsidRDefault="006B1C25" w:rsidP="006B1C25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</w:p>
    <w:p w14:paraId="02CAB3F6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F7018">
        <w:rPr>
          <w:rFonts w:ascii="Times New Roman" w:hAnsi="Times New Roman" w:cs="Times New Roman"/>
          <w:color w:val="auto"/>
          <w:sz w:val="22"/>
          <w:szCs w:val="22"/>
        </w:rPr>
        <w:t>§ 11</w:t>
      </w:r>
    </w:p>
    <w:p w14:paraId="35668D0E" w14:textId="77777777" w:rsidR="006B1C25" w:rsidRPr="002A4663" w:rsidRDefault="006B1C25" w:rsidP="002A4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</w:rPr>
        <w:t xml:space="preserve">1. </w:t>
      </w:r>
      <w:r w:rsidRPr="002A4663">
        <w:rPr>
          <w:rFonts w:ascii="Times New Roman" w:eastAsia="Times New Roman" w:hAnsi="Times New Roman"/>
          <w:sz w:val="24"/>
          <w:szCs w:val="24"/>
          <w:lang w:eastAsia="pl-PL"/>
        </w:rPr>
        <w:t xml:space="preserve">Strony dopuszczają możliwość dokonania zmian postanowień umowy w stosunku do treści </w:t>
      </w:r>
    </w:p>
    <w:p w14:paraId="3A3E1DC4" w14:textId="77777777" w:rsidR="006B1C25" w:rsidRPr="002A4663" w:rsidRDefault="006B1C25" w:rsidP="002A4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A4663">
        <w:rPr>
          <w:rFonts w:ascii="Times New Roman" w:eastAsia="Times New Roman" w:hAnsi="Times New Roman"/>
          <w:sz w:val="24"/>
          <w:szCs w:val="24"/>
          <w:lang w:eastAsia="pl-PL"/>
        </w:rPr>
        <w:t xml:space="preserve">    oferty w przypadku zmiany obowiązujących przepisów, jeżeli zgodnie z nimi konieczne </w:t>
      </w:r>
    </w:p>
    <w:p w14:paraId="775C4DEA" w14:textId="5C2F130A" w:rsidR="006B1C25" w:rsidRPr="002A4663" w:rsidRDefault="006B1C25" w:rsidP="002A4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A4663">
        <w:rPr>
          <w:rFonts w:ascii="Times New Roman" w:eastAsia="Times New Roman" w:hAnsi="Times New Roman"/>
          <w:sz w:val="24"/>
          <w:szCs w:val="24"/>
          <w:lang w:eastAsia="pl-PL"/>
        </w:rPr>
        <w:t xml:space="preserve">    będzie dostosowanie treści umowy do aktualnego stanu prawnego. Zmiana wymaga zgłoszenia w formie pisemnej w ciągu 14 dni od powzięcia informacji stanowiącej podstawę do  </w:t>
      </w:r>
    </w:p>
    <w:p w14:paraId="2B26056B" w14:textId="77777777" w:rsidR="006B1C25" w:rsidRPr="002A4663" w:rsidRDefault="006B1C25" w:rsidP="002A4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A4663">
        <w:rPr>
          <w:rFonts w:ascii="Times New Roman" w:eastAsia="Times New Roman" w:hAnsi="Times New Roman"/>
          <w:sz w:val="24"/>
          <w:szCs w:val="24"/>
          <w:lang w:eastAsia="pl-PL"/>
        </w:rPr>
        <w:t xml:space="preserve">    wprowadzenia zmian. Zmiana ta nie spowoduje zmiany wynagrodzenia Wykonawcy. </w:t>
      </w:r>
    </w:p>
    <w:p w14:paraId="6CAA93A3" w14:textId="77777777" w:rsidR="006B1C25" w:rsidRPr="002A4663" w:rsidRDefault="006B1C25" w:rsidP="002A4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A4663">
        <w:rPr>
          <w:rFonts w:ascii="Times New Roman" w:eastAsia="Times New Roman" w:hAnsi="Times New Roman"/>
          <w:sz w:val="24"/>
          <w:szCs w:val="24"/>
          <w:lang w:eastAsia="pl-PL"/>
        </w:rPr>
        <w:t xml:space="preserve">    Inicjatorem tej zmiany może być Zamawiający lub Wykonawca.</w:t>
      </w:r>
    </w:p>
    <w:p w14:paraId="755A971C" w14:textId="5F37B19F" w:rsidR="006B1C25" w:rsidRPr="002A4663" w:rsidRDefault="006B1C25" w:rsidP="002A46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eastAsia="Times New Roman" w:hAnsi="Times New Roman"/>
          <w:sz w:val="24"/>
          <w:szCs w:val="24"/>
          <w:lang w:eastAsia="pl-PL"/>
        </w:rPr>
        <w:t xml:space="preserve">2. </w:t>
      </w:r>
      <w:r w:rsidRPr="002A4663">
        <w:rPr>
          <w:rFonts w:ascii="Times New Roman" w:hAnsi="Times New Roman"/>
          <w:sz w:val="24"/>
          <w:szCs w:val="24"/>
        </w:rPr>
        <w:t>Zamawiający zastrzega możliwość zmiany terminu określonego w § 5 pkt. 1 umowy, w przypadku wystąpienia okoliczności, których w dniu podpisania umowy nie można było przewidzieć, a w  szczególności:</w:t>
      </w:r>
    </w:p>
    <w:p w14:paraId="2AB880C3" w14:textId="6E7F3B55" w:rsidR="006B1C25" w:rsidRPr="002A4663" w:rsidRDefault="006B1C25" w:rsidP="002A46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a)  zmianie uległy przepisy prawne istotne dla realizacji przedmiotu umowy skutkujące koniecznością  powtórzenia wykonania opracowań,</w:t>
      </w:r>
    </w:p>
    <w:p w14:paraId="0330954E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b) wystąpiła niezgodność pomiędzy częścią opisową, a kartograficzną ewidencji gruntów,</w:t>
      </w:r>
    </w:p>
    <w:p w14:paraId="79DC8A5A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c) przedłużeniu uległy procedury administracyjne na etapie wydawania opinii, uzgodnień, </w:t>
      </w:r>
    </w:p>
    <w:p w14:paraId="1CB4A7AB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    postanowień  i decyzji administracyjnych,</w:t>
      </w:r>
    </w:p>
    <w:p w14:paraId="1ACB7F19" w14:textId="019EF36B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d) wystąpiły zamówienia dodatkowe lub zamienne niezbędne do prawidłowego wykonania zamówienia podstawowego, których wykonanie stało się konieczne na skutek sytuacji niemożliwej </w:t>
      </w:r>
    </w:p>
    <w:p w14:paraId="0BD7A9A4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    wcześniej  do przewidzenia i które mają wpływ na termin realizacji zamówienia,</w:t>
      </w:r>
    </w:p>
    <w:p w14:paraId="6B93BDF6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f) wystąpiły okoliczności niezależne od stron umowy, powstałe w wyniku zmian ustaleń organów </w:t>
      </w:r>
    </w:p>
    <w:p w14:paraId="1DEB67DA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    biorących udział w procesie uzgadniania dokumentacji projektowej powodujących zmiany w </w:t>
      </w:r>
    </w:p>
    <w:p w14:paraId="6AFBD5CF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    zakresie sposobu wykonania przedmiotu zamówienia,</w:t>
      </w:r>
    </w:p>
    <w:p w14:paraId="5A464834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g) z powodu działań osób trzecich uniemożliwiających wykonanie prac, które to działania nie są </w:t>
      </w:r>
    </w:p>
    <w:p w14:paraId="554CE335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    konsekwencją winy którejkolwiek ze stron,</w:t>
      </w:r>
    </w:p>
    <w:p w14:paraId="01B54CD0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h) z powodu wystąpienia siły wyższej, to znaczy niezależnego od stron losowego zdarzenia zew- </w:t>
      </w:r>
    </w:p>
    <w:p w14:paraId="6BC32A11" w14:textId="0987B218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    nętrznego, które było niemożliwe do przewidzenia w momencie zawarcia umowy i któremu nie można było zapobiec mimo dochowania należytej  staranności, w tym wprowadzenia na obszarze powiatu węgrowskiego lub obszarze całego kraju obostrzeń związanych  pandemią SARS-Cov-2.</w:t>
      </w:r>
    </w:p>
    <w:p w14:paraId="3931B25B" w14:textId="77777777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3. W przypadku wystąpienia którejkolwiek z okoliczności, o której mowa w ust. 2, zmiana terminu </w:t>
      </w:r>
    </w:p>
    <w:p w14:paraId="47D060CC" w14:textId="3EBC2FB4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A4663">
        <w:rPr>
          <w:rFonts w:ascii="Times New Roman" w:hAnsi="Times New Roman"/>
          <w:sz w:val="24"/>
          <w:szCs w:val="24"/>
        </w:rPr>
        <w:t xml:space="preserve">    określonego w § 5 pkt. 1 następuje tylko o taką ilość dni, jaką wynosi rzeczywisty czas trwania tej  okoliczności. </w:t>
      </w:r>
    </w:p>
    <w:p w14:paraId="0AEEA4DA" w14:textId="4A899ABC" w:rsidR="006B1C25" w:rsidRPr="002A4663" w:rsidRDefault="006B1C25" w:rsidP="002A4663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56F4630F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D5432">
        <w:rPr>
          <w:rFonts w:ascii="Times New Roman" w:hAnsi="Times New Roman" w:cs="Times New Roman"/>
          <w:color w:val="auto"/>
          <w:sz w:val="22"/>
          <w:szCs w:val="22"/>
        </w:rPr>
        <w:t xml:space="preserve">§ 12 </w:t>
      </w:r>
    </w:p>
    <w:p w14:paraId="78892CAF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7B3A">
        <w:rPr>
          <w:rFonts w:ascii="Times New Roman" w:hAnsi="Times New Roman"/>
          <w:sz w:val="24"/>
          <w:szCs w:val="24"/>
        </w:rPr>
        <w:t xml:space="preserve">W razie nie wykonania lub nienależytego wykonania umowy strony są zobowiązane do </w:t>
      </w:r>
    </w:p>
    <w:p w14:paraId="418435ED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zapłaty kary umownej ustalonej zgodnie z ust. 2.</w:t>
      </w:r>
    </w:p>
    <w:p w14:paraId="0815A4C9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2. Ustala się kary umowne w następujących wypadkach i wysokościach: </w:t>
      </w:r>
    </w:p>
    <w:p w14:paraId="415F64C6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</w:t>
      </w:r>
      <w:r w:rsidRPr="000B7B3A">
        <w:rPr>
          <w:rFonts w:ascii="Times New Roman" w:hAnsi="Times New Roman"/>
          <w:sz w:val="24"/>
          <w:szCs w:val="24"/>
        </w:rPr>
        <w:t xml:space="preserve">) Zamawiający zapłaci Wykonawcy karę umowną za odstąpienie od umowy wskutek  </w:t>
      </w:r>
    </w:p>
    <w:p w14:paraId="03A9CAC9" w14:textId="10320F88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Pr="000B7B3A">
        <w:rPr>
          <w:rFonts w:ascii="Times New Roman" w:hAnsi="Times New Roman"/>
          <w:sz w:val="24"/>
          <w:szCs w:val="24"/>
        </w:rPr>
        <w:t xml:space="preserve">okoliczności, za które Wykonawca nie ponosi odpowiedzialności - w wysokości </w:t>
      </w:r>
      <w:r w:rsidR="00824AE5">
        <w:rPr>
          <w:rFonts w:ascii="Times New Roman" w:hAnsi="Times New Roman"/>
          <w:sz w:val="24"/>
          <w:szCs w:val="24"/>
        </w:rPr>
        <w:t>3</w:t>
      </w:r>
      <w:r w:rsidRPr="000B7B3A">
        <w:rPr>
          <w:rFonts w:ascii="Times New Roman" w:hAnsi="Times New Roman"/>
          <w:sz w:val="24"/>
          <w:szCs w:val="24"/>
        </w:rPr>
        <w:t xml:space="preserve">0 % </w:t>
      </w:r>
    </w:p>
    <w:p w14:paraId="23D5461B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0B7B3A">
        <w:rPr>
          <w:rFonts w:ascii="Times New Roman" w:hAnsi="Times New Roman"/>
          <w:sz w:val="24"/>
          <w:szCs w:val="24"/>
        </w:rPr>
        <w:t xml:space="preserve">ustalonego wynagrodzenia umownego, z wyjątkiem przypadków określonych w art. 456 </w:t>
      </w:r>
    </w:p>
    <w:p w14:paraId="47EF3F6B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0B7B3A">
        <w:rPr>
          <w:rFonts w:ascii="Times New Roman" w:hAnsi="Times New Roman"/>
          <w:sz w:val="24"/>
          <w:szCs w:val="24"/>
        </w:rPr>
        <w:t xml:space="preserve"> ustawy z dn.11 września 2019r. Prawo Zamówień Publicznych,   </w:t>
      </w:r>
    </w:p>
    <w:p w14:paraId="4060BBE5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</w:t>
      </w:r>
      <w:r w:rsidRPr="000B7B3A">
        <w:rPr>
          <w:rFonts w:ascii="Times New Roman" w:hAnsi="Times New Roman"/>
          <w:sz w:val="24"/>
          <w:szCs w:val="24"/>
        </w:rPr>
        <w:t xml:space="preserve">) Zamawiający zapłaci Wykonawcy karę umowną za zwłokę w zapłacie wynagrodzenia w </w:t>
      </w:r>
    </w:p>
    <w:p w14:paraId="5A1519BB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      wysokości 0,2 % ustalonego wynagrodzenia za każdy dzień zwłoki, licząc od terminu </w:t>
      </w:r>
    </w:p>
    <w:p w14:paraId="7688F718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      zapłaty ustalonego na fakturze, </w:t>
      </w:r>
    </w:p>
    <w:p w14:paraId="7F7C3D97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</w:t>
      </w:r>
      <w:r w:rsidRPr="000B7B3A">
        <w:rPr>
          <w:rFonts w:ascii="Times New Roman" w:hAnsi="Times New Roman"/>
          <w:sz w:val="24"/>
          <w:szCs w:val="24"/>
        </w:rPr>
        <w:t xml:space="preserve">) Wykonawca zapłaci Zamawiającemu karę umowną za odstąpienie od umowy wskutek </w:t>
      </w:r>
    </w:p>
    <w:p w14:paraId="5C53BD05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      okoliczności, za które Zamawiający nie ponosi odpowiedzialności - w wysokości 20% </w:t>
      </w:r>
    </w:p>
    <w:p w14:paraId="138749B4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      ustalonego wynagrodzenia umownego,</w:t>
      </w:r>
    </w:p>
    <w:p w14:paraId="48232C8C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</w:t>
      </w:r>
      <w:r w:rsidRPr="000B7B3A">
        <w:rPr>
          <w:rFonts w:ascii="Times New Roman" w:hAnsi="Times New Roman"/>
          <w:sz w:val="24"/>
          <w:szCs w:val="24"/>
        </w:rPr>
        <w:t xml:space="preserve">) Wykonawca zapłaci Zamawiającemu karę umowną za zwłokę w wykonaniu projektu w </w:t>
      </w:r>
    </w:p>
    <w:p w14:paraId="0870CC82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      wysokości 0,2 % wynagrodzenia za każdy dzień zwłoki, licząc od umownego terminu </w:t>
      </w:r>
    </w:p>
    <w:p w14:paraId="6A623BF0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0B7B3A">
        <w:rPr>
          <w:rFonts w:ascii="Times New Roman" w:hAnsi="Times New Roman"/>
          <w:sz w:val="24"/>
          <w:szCs w:val="24"/>
        </w:rPr>
        <w:t xml:space="preserve">jego dostarczenia, </w:t>
      </w:r>
      <w:r>
        <w:rPr>
          <w:rFonts w:ascii="Times New Roman" w:hAnsi="Times New Roman"/>
          <w:sz w:val="24"/>
          <w:szCs w:val="24"/>
        </w:rPr>
        <w:t>z uwzględnieniem zapisów § 11 ust.2 niniejszej umowy,</w:t>
      </w:r>
    </w:p>
    <w:p w14:paraId="55A2668A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 e) Wykonawca zapłaci Zamawiającemu karę umowną za zwłokę w usunięciu wad - w wyso</w:t>
      </w:r>
      <w:r>
        <w:rPr>
          <w:rFonts w:ascii="Times New Roman" w:hAnsi="Times New Roman"/>
          <w:sz w:val="24"/>
          <w:szCs w:val="24"/>
        </w:rPr>
        <w:t xml:space="preserve">- </w:t>
      </w:r>
    </w:p>
    <w:p w14:paraId="52449BBE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0B7B3A">
        <w:rPr>
          <w:rFonts w:ascii="Times New Roman" w:hAnsi="Times New Roman"/>
          <w:sz w:val="24"/>
          <w:szCs w:val="24"/>
        </w:rPr>
        <w:t>kości 0,2 % ustalonego wynagrodzenia za każdy dzień zwłoki, licząc od dnia wyznaczone</w:t>
      </w:r>
      <w:r>
        <w:rPr>
          <w:rFonts w:ascii="Times New Roman" w:hAnsi="Times New Roman"/>
          <w:sz w:val="24"/>
          <w:szCs w:val="24"/>
        </w:rPr>
        <w:t xml:space="preserve">-  </w:t>
      </w:r>
    </w:p>
    <w:p w14:paraId="2D17992C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0B7B3A">
        <w:rPr>
          <w:rFonts w:ascii="Times New Roman" w:hAnsi="Times New Roman"/>
          <w:sz w:val="24"/>
          <w:szCs w:val="24"/>
        </w:rPr>
        <w:t>go przez zamawiającego na usunięcie wad.</w:t>
      </w:r>
    </w:p>
    <w:p w14:paraId="7D5BFBF5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3. Zamawiający zastrzega sobie prawo potrącenia kar umownych określonych w ust. 2 z </w:t>
      </w:r>
    </w:p>
    <w:p w14:paraId="4CDDD113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wynagrodzenia Wykonawcy.</w:t>
      </w:r>
    </w:p>
    <w:p w14:paraId="74AAB578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4. Jeżeli kara umowna nie pokrywa poniesionej szkody, strony mogą dochodzić odszkodowania </w:t>
      </w:r>
    </w:p>
    <w:p w14:paraId="5400A831" w14:textId="77777777" w:rsidR="006B1C25" w:rsidRPr="000B7B3A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 w:rsidRPr="000B7B3A">
        <w:rPr>
          <w:rFonts w:ascii="Times New Roman" w:hAnsi="Times New Roman"/>
          <w:sz w:val="24"/>
          <w:szCs w:val="24"/>
        </w:rPr>
        <w:t xml:space="preserve">    uzupełniającego. </w:t>
      </w:r>
    </w:p>
    <w:p w14:paraId="38413359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D5432">
        <w:rPr>
          <w:rFonts w:ascii="Times New Roman" w:hAnsi="Times New Roman" w:cs="Times New Roman"/>
          <w:color w:val="auto"/>
          <w:sz w:val="22"/>
          <w:szCs w:val="22"/>
        </w:rPr>
        <w:t>§ 13</w:t>
      </w:r>
    </w:p>
    <w:p w14:paraId="385BA51D" w14:textId="6E7B0DA4" w:rsidR="006B1C25" w:rsidRPr="00F6167D" w:rsidRDefault="006B1C25" w:rsidP="00F6167D">
      <w:pPr>
        <w:pStyle w:val="Bezodstpw"/>
        <w:rPr>
          <w:rFonts w:ascii="Times New Roman" w:hAnsi="Times New Roman"/>
          <w:sz w:val="24"/>
          <w:szCs w:val="24"/>
        </w:rPr>
      </w:pPr>
      <w:r w:rsidRPr="00F6167D">
        <w:rPr>
          <w:rFonts w:ascii="Times New Roman" w:hAnsi="Times New Roman"/>
          <w:sz w:val="24"/>
          <w:szCs w:val="24"/>
        </w:rPr>
        <w:t xml:space="preserve">Jako koordynatora w zakresie realizacji obowiązków umownych ze strony Zamawiającego </w:t>
      </w:r>
      <w:r w:rsidR="00F6167D">
        <w:rPr>
          <w:rFonts w:ascii="Times New Roman" w:hAnsi="Times New Roman"/>
          <w:sz w:val="24"/>
          <w:szCs w:val="24"/>
        </w:rPr>
        <w:t>w</w:t>
      </w:r>
      <w:r w:rsidRPr="00F6167D">
        <w:rPr>
          <w:rFonts w:ascii="Times New Roman" w:hAnsi="Times New Roman"/>
          <w:sz w:val="24"/>
          <w:szCs w:val="24"/>
        </w:rPr>
        <w:t xml:space="preserve">yznacza się p. </w:t>
      </w:r>
      <w:r w:rsidR="00F6167D" w:rsidRPr="00F6167D">
        <w:rPr>
          <w:rFonts w:ascii="Times New Roman" w:hAnsi="Times New Roman"/>
          <w:sz w:val="24"/>
          <w:szCs w:val="24"/>
        </w:rPr>
        <w:t>Magdalena Dębowska, tel. 25 793 44 95 wew. 32, mail: m.debowska@gminawierzbno.pl</w:t>
      </w:r>
    </w:p>
    <w:p w14:paraId="2EDA23D3" w14:textId="77777777" w:rsidR="006B1C25" w:rsidRPr="006D5432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D5432">
        <w:rPr>
          <w:rFonts w:ascii="Times New Roman" w:hAnsi="Times New Roman" w:cs="Times New Roman"/>
          <w:color w:val="auto"/>
          <w:sz w:val="22"/>
          <w:szCs w:val="22"/>
        </w:rPr>
        <w:t>§14</w:t>
      </w:r>
    </w:p>
    <w:p w14:paraId="019D2AC6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1. </w:t>
      </w:r>
      <w:r w:rsidRPr="009316A7">
        <w:rPr>
          <w:rFonts w:ascii="Times New Roman" w:hAnsi="Times New Roman"/>
          <w:sz w:val="24"/>
          <w:szCs w:val="24"/>
        </w:rPr>
        <w:t xml:space="preserve">Z dniem zawarcia umowy, Strony powierzają sobie nawzajem przetwarzanie danych </w:t>
      </w:r>
    </w:p>
    <w:p w14:paraId="057EAE99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osobowych w celu realizacji przedmiotu umowy i w zakresie minimalnym, ale niezbędnym </w:t>
      </w:r>
    </w:p>
    <w:p w14:paraId="67FCCDB1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do wykonania niniejszej umowy.</w:t>
      </w:r>
    </w:p>
    <w:p w14:paraId="686BE7C8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9316A7">
        <w:rPr>
          <w:rFonts w:ascii="Times New Roman" w:hAnsi="Times New Roman"/>
          <w:sz w:val="24"/>
          <w:szCs w:val="24"/>
        </w:rPr>
        <w:t>Strony zobowiązują się do przetwarzania powierz</w:t>
      </w:r>
      <w:r>
        <w:rPr>
          <w:rFonts w:ascii="Times New Roman" w:hAnsi="Times New Roman"/>
          <w:sz w:val="24"/>
          <w:szCs w:val="24"/>
        </w:rPr>
        <w:t xml:space="preserve">onych danych osobowych zgodnie </w:t>
      </w:r>
      <w:r w:rsidRPr="009316A7">
        <w:rPr>
          <w:rFonts w:ascii="Times New Roman" w:hAnsi="Times New Roman"/>
          <w:sz w:val="24"/>
          <w:szCs w:val="24"/>
        </w:rPr>
        <w:t>z rozpo</w:t>
      </w:r>
      <w:r>
        <w:rPr>
          <w:rFonts w:ascii="Times New Roman" w:hAnsi="Times New Roman"/>
          <w:sz w:val="24"/>
          <w:szCs w:val="24"/>
        </w:rPr>
        <w:t xml:space="preserve">-  </w:t>
      </w:r>
    </w:p>
    <w:p w14:paraId="0EA7D480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rządzeniem Parlamentu Europejskiego i Rady (UE) 2016/679 z dnia 27 kwietnia 2016 r. w </w:t>
      </w:r>
    </w:p>
    <w:p w14:paraId="578FFB1B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sprawie ochrony osób fizycznych w związku z przetwarzaniem danych osobowych i w spra</w:t>
      </w:r>
      <w:r>
        <w:rPr>
          <w:rFonts w:ascii="Times New Roman" w:hAnsi="Times New Roman"/>
          <w:sz w:val="24"/>
          <w:szCs w:val="24"/>
        </w:rPr>
        <w:t xml:space="preserve">-  </w:t>
      </w:r>
    </w:p>
    <w:p w14:paraId="49A11506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wie swobodnego przepływu takich danych oraz uchylenia dyrektywy 95/46/WE (L 119/1).</w:t>
      </w:r>
    </w:p>
    <w:p w14:paraId="43B05554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9316A7">
        <w:rPr>
          <w:rFonts w:ascii="Times New Roman" w:hAnsi="Times New Roman"/>
          <w:sz w:val="24"/>
          <w:szCs w:val="24"/>
        </w:rPr>
        <w:t xml:space="preserve">Wykonawca oświadcza, iż zapoznał się z przepisami, o których mowa w ust. 2, i zobowiązuje </w:t>
      </w:r>
    </w:p>
    <w:p w14:paraId="5EC662A9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się do przetwarzania danych zgodnie z tymi przepisami. W szczególności Wykonawca </w:t>
      </w:r>
    </w:p>
    <w:p w14:paraId="7BC3E3DA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zobowiązuje się do stworzenia i stosowania przy przetwarzaniu danych osobowych </w:t>
      </w:r>
    </w:p>
    <w:p w14:paraId="25092911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odpowiednich procedur i zabezpieczeń technicznych, informatycznych i organizacyjnych </w:t>
      </w:r>
    </w:p>
    <w:p w14:paraId="6B794937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wymaganych przepisami, o których mowa w ust. 2.</w:t>
      </w:r>
    </w:p>
    <w:p w14:paraId="26FAAD3B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9316A7">
        <w:rPr>
          <w:rFonts w:ascii="Times New Roman" w:hAnsi="Times New Roman"/>
          <w:sz w:val="24"/>
          <w:szCs w:val="24"/>
        </w:rPr>
        <w:t xml:space="preserve">Wykonawca zobowiązuje się zapewnić bezpieczeństwo danych udostępnionych i </w:t>
      </w:r>
    </w:p>
    <w:p w14:paraId="79D479C9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powierzonych przez Zamawiającego.</w:t>
      </w:r>
    </w:p>
    <w:p w14:paraId="67510D8D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316A7">
        <w:rPr>
          <w:rFonts w:ascii="Times New Roman" w:hAnsi="Times New Roman"/>
          <w:sz w:val="24"/>
          <w:szCs w:val="24"/>
        </w:rPr>
        <w:t xml:space="preserve">W przypadku ujawnienia lub utraty danych osobowych, Wykonawca zobowiązuje się do </w:t>
      </w:r>
    </w:p>
    <w:p w14:paraId="2B81CC0A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bezzwłocznego pisemnego poinformowania Zamawiającego o tym fakcie, wskazując </w:t>
      </w:r>
    </w:p>
    <w:p w14:paraId="2D7D721A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okoliczności zdarzenia i zakres ujawnionych lub utraconych danych.</w:t>
      </w:r>
    </w:p>
    <w:p w14:paraId="408F1A73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9316A7">
        <w:rPr>
          <w:rFonts w:ascii="Times New Roman" w:hAnsi="Times New Roman"/>
          <w:sz w:val="24"/>
          <w:szCs w:val="24"/>
        </w:rPr>
        <w:t xml:space="preserve">Wykonawca dopuści do przetwarzania danych osobowych wyłącznie osoby posiadające </w:t>
      </w:r>
    </w:p>
    <w:p w14:paraId="4CF680CC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stosowne imienne upoważnienia do przetwarzania danych osobowych. W tym celu </w:t>
      </w:r>
    </w:p>
    <w:p w14:paraId="27B7F5D7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Zamawiający upoważnia Wykonawcę do wystawiania i odwoływania imiennych upoważnień </w:t>
      </w:r>
    </w:p>
    <w:p w14:paraId="575F09E1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do przetwarzania danych osobowych oraz prowadzenia ewidencji, o której mowa w art. 39 </w:t>
      </w:r>
    </w:p>
    <w:p w14:paraId="740ACF3B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ust. 1 ustawy, o której mowa w ust. 2. </w:t>
      </w:r>
    </w:p>
    <w:p w14:paraId="5DBD0A1C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9316A7">
        <w:rPr>
          <w:rFonts w:ascii="Times New Roman" w:hAnsi="Times New Roman"/>
          <w:sz w:val="24"/>
          <w:szCs w:val="24"/>
        </w:rPr>
        <w:t xml:space="preserve">Wykonawca odpowiada za szkody, jakie powstaną wobec Zamawiającego lub osób trzecich </w:t>
      </w:r>
    </w:p>
    <w:p w14:paraId="3839C1CB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na skutek niezgodnego z umową przetwarzania danych osobowych lub ich ujawnienia bądź </w:t>
      </w:r>
    </w:p>
    <w:p w14:paraId="1ACC589F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utraty.</w:t>
      </w:r>
    </w:p>
    <w:p w14:paraId="2C70975E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9316A7">
        <w:rPr>
          <w:rFonts w:ascii="Times New Roman" w:hAnsi="Times New Roman"/>
          <w:sz w:val="24"/>
          <w:szCs w:val="24"/>
        </w:rPr>
        <w:t xml:space="preserve">Jeżeli Wykonawca realizując umowę zleci podwykonawcom prace w trakcie których będą </w:t>
      </w:r>
    </w:p>
    <w:p w14:paraId="766BAF30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przetwarzane dane osobowe, odpowiednio powierzy im, za zgodą Zamawiającego, w drodze </w:t>
      </w:r>
    </w:p>
    <w:p w14:paraId="1C2CAD90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umowy zawartej na piśmie, przetwarzanie tych danych na warunkach zgodnych z niniejszą </w:t>
      </w:r>
    </w:p>
    <w:p w14:paraId="790B4127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umową. W przypadku zlecenia prac podwykonawcom, Wykonawca odpowiada za szkody, </w:t>
      </w:r>
    </w:p>
    <w:p w14:paraId="3FCF7F30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jakie powstaną wobec Zamawiającego lub osób trzecich na skutek przetwarzania przez </w:t>
      </w:r>
    </w:p>
    <w:p w14:paraId="164F1E65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podwykonawców danych osobowych niezgodnego z niniejszą umową lub przepisami prawa </w:t>
      </w:r>
    </w:p>
    <w:p w14:paraId="744DC6E1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powszechnie obowiązującego.</w:t>
      </w:r>
    </w:p>
    <w:p w14:paraId="66D39CCC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9316A7">
        <w:rPr>
          <w:rFonts w:ascii="Times New Roman" w:hAnsi="Times New Roman"/>
          <w:sz w:val="24"/>
          <w:szCs w:val="24"/>
        </w:rPr>
        <w:t xml:space="preserve">Wykonawca wyraża zgodę i zobowiązuje się umożliwić kontrolowanie przez Zamawiającego, </w:t>
      </w:r>
    </w:p>
    <w:p w14:paraId="5F333013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osoby i podmioty upoważnione przez Zamawiającego oraz inne uprawnione podmioty </w:t>
      </w:r>
    </w:p>
    <w:p w14:paraId="49C82D4E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pomieszczeń i sprzętu używanego, w zakresie niezbędnym do należytego wykonania </w:t>
      </w:r>
    </w:p>
    <w:p w14:paraId="1F7EF276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niniejszej umowy, przy przetwarzaniu danych osobowych. Wykonawca jest zobowiązany do </w:t>
      </w:r>
    </w:p>
    <w:p w14:paraId="64286CA3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zastosowania się do zaleceń kontrolujących</w:t>
      </w:r>
    </w:p>
    <w:p w14:paraId="7DDC85E6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9316A7">
        <w:rPr>
          <w:rFonts w:ascii="Times New Roman" w:hAnsi="Times New Roman"/>
          <w:sz w:val="24"/>
          <w:szCs w:val="24"/>
        </w:rPr>
        <w:t xml:space="preserve">Wykonawca przed przekazaniem jakichkolwiek danych osobowych do Zamawiającego </w:t>
      </w:r>
    </w:p>
    <w:p w14:paraId="1009BCD9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 xml:space="preserve">dopełni wszystkich obowiązków związanych z pozyskiwaniem i przekazywaniem danych </w:t>
      </w:r>
    </w:p>
    <w:p w14:paraId="609E80B6" w14:textId="77777777" w:rsidR="006B1C25" w:rsidRPr="009316A7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osobowych zgodnie z ustawą, o której mowa w pkt. 1.</w:t>
      </w:r>
    </w:p>
    <w:p w14:paraId="3BBCA294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9316A7">
        <w:rPr>
          <w:rFonts w:ascii="Times New Roman" w:hAnsi="Times New Roman"/>
          <w:sz w:val="24"/>
          <w:szCs w:val="24"/>
        </w:rPr>
        <w:t xml:space="preserve">Wykonawca dopełni obowiązku informacyjnego wobec osób, od których pozyska dane i </w:t>
      </w:r>
    </w:p>
    <w:p w14:paraId="4EB5E726" w14:textId="77777777" w:rsidR="006B1C25" w:rsidRDefault="006B1C25" w:rsidP="006B1C2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316A7">
        <w:rPr>
          <w:rFonts w:ascii="Times New Roman" w:hAnsi="Times New Roman"/>
          <w:sz w:val="24"/>
          <w:szCs w:val="24"/>
        </w:rPr>
        <w:t>przekaże je do Zamawiającego.</w:t>
      </w:r>
    </w:p>
    <w:p w14:paraId="33717F69" w14:textId="77777777" w:rsidR="006B1C25" w:rsidRPr="009316A7" w:rsidRDefault="006B1C25" w:rsidP="006B1C25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15</w:t>
      </w:r>
    </w:p>
    <w:p w14:paraId="2431BA7C" w14:textId="77777777" w:rsidR="006B1C25" w:rsidRDefault="006B1C25" w:rsidP="006B1C25">
      <w:pPr>
        <w:pStyle w:val="Default"/>
        <w:spacing w:line="336" w:lineRule="auto"/>
        <w:rPr>
          <w:rFonts w:ascii="Times New Roman" w:hAnsi="Times New Roman" w:cs="Times New Roman"/>
        </w:rPr>
      </w:pPr>
    </w:p>
    <w:p w14:paraId="22CBEAA2" w14:textId="77777777" w:rsidR="006B1C25" w:rsidRPr="00C6060C" w:rsidRDefault="006B1C25" w:rsidP="006B1C25">
      <w:pPr>
        <w:pStyle w:val="Default"/>
        <w:spacing w:line="336" w:lineRule="auto"/>
        <w:rPr>
          <w:rFonts w:ascii="Times New Roman" w:hAnsi="Times New Roman" w:cs="Times New Roman"/>
        </w:rPr>
      </w:pPr>
      <w:r w:rsidRPr="00817427">
        <w:rPr>
          <w:rFonts w:ascii="Times New Roman" w:hAnsi="Times New Roman" w:cs="Times New Roman"/>
        </w:rPr>
        <w:t>Wszelkie zmiany umowy pod rygorem nieważności wymagają formy pisemnej.</w:t>
      </w:r>
    </w:p>
    <w:p w14:paraId="03F51C8D" w14:textId="77777777" w:rsidR="006B1C25" w:rsidRPr="006D5432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§ 16</w:t>
      </w:r>
    </w:p>
    <w:p w14:paraId="6D54FC93" w14:textId="77777777" w:rsidR="006B1C25" w:rsidRPr="002E7261" w:rsidRDefault="006B1C25" w:rsidP="006B1C25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E7261">
        <w:rPr>
          <w:rFonts w:ascii="Times New Roman" w:hAnsi="Times New Roman" w:cs="Times New Roman"/>
          <w:color w:val="auto"/>
        </w:rPr>
        <w:t xml:space="preserve">W sprawach nieuregulowanych niniejszą umową </w:t>
      </w:r>
      <w:r>
        <w:rPr>
          <w:rFonts w:ascii="Times New Roman" w:hAnsi="Times New Roman" w:cs="Times New Roman"/>
          <w:color w:val="auto"/>
        </w:rPr>
        <w:t xml:space="preserve">mają </w:t>
      </w:r>
      <w:r w:rsidRPr="002E7261">
        <w:rPr>
          <w:rFonts w:ascii="Times New Roman" w:hAnsi="Times New Roman" w:cs="Times New Roman"/>
          <w:color w:val="auto"/>
        </w:rPr>
        <w:t xml:space="preserve">zastosowanie </w:t>
      </w:r>
      <w:r>
        <w:rPr>
          <w:rFonts w:ascii="Times New Roman" w:hAnsi="Times New Roman" w:cs="Times New Roman"/>
          <w:color w:val="auto"/>
        </w:rPr>
        <w:t>przepisy kodeksu c</w:t>
      </w:r>
      <w:r w:rsidRPr="002E7261">
        <w:rPr>
          <w:rFonts w:ascii="Times New Roman" w:hAnsi="Times New Roman" w:cs="Times New Roman"/>
          <w:color w:val="auto"/>
        </w:rPr>
        <w:t>ywilnego</w:t>
      </w:r>
      <w:r>
        <w:rPr>
          <w:rFonts w:ascii="Times New Roman" w:hAnsi="Times New Roman" w:cs="Times New Roman"/>
          <w:color w:val="auto"/>
        </w:rPr>
        <w:t>.</w:t>
      </w:r>
    </w:p>
    <w:p w14:paraId="706A8BCF" w14:textId="77777777" w:rsidR="006B1C25" w:rsidRPr="006D5432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§ 17</w:t>
      </w:r>
      <w:r w:rsidRPr="006D54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2828081" w14:textId="77777777" w:rsidR="006B1C25" w:rsidRPr="00817427" w:rsidRDefault="006B1C25" w:rsidP="006B1C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17427">
        <w:rPr>
          <w:rFonts w:ascii="Times New Roman" w:eastAsia="Times New Roman" w:hAnsi="Times New Roman"/>
          <w:sz w:val="24"/>
          <w:szCs w:val="24"/>
          <w:lang w:eastAsia="pl-PL"/>
        </w:rPr>
        <w:t>Sprawy sporne dotyczące niniejszej umowy rozpatrywane będą przez sąd miejscowo właściwy</w:t>
      </w:r>
    </w:p>
    <w:p w14:paraId="2388BBE4" w14:textId="77777777" w:rsidR="006B1C25" w:rsidRPr="00817427" w:rsidRDefault="006B1C25" w:rsidP="006B1C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17427">
        <w:rPr>
          <w:rFonts w:ascii="Times New Roman" w:eastAsia="Times New Roman" w:hAnsi="Times New Roman"/>
          <w:sz w:val="24"/>
          <w:szCs w:val="24"/>
          <w:lang w:eastAsia="pl-PL"/>
        </w:rPr>
        <w:t>dla siedziby Zamawiającego.</w:t>
      </w:r>
    </w:p>
    <w:p w14:paraId="4F9CEA4D" w14:textId="77777777" w:rsidR="006B1C25" w:rsidRPr="002E7261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color w:val="auto"/>
        </w:rPr>
      </w:pPr>
    </w:p>
    <w:p w14:paraId="51D568F5" w14:textId="77777777" w:rsidR="006B1C25" w:rsidRPr="002E7261" w:rsidRDefault="006B1C25" w:rsidP="006B1C25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§ 18</w:t>
      </w:r>
      <w:r w:rsidRPr="002E7261">
        <w:rPr>
          <w:rFonts w:ascii="Times New Roman" w:hAnsi="Times New Roman" w:cs="Times New Roman"/>
          <w:color w:val="auto"/>
        </w:rPr>
        <w:t xml:space="preserve"> </w:t>
      </w:r>
    </w:p>
    <w:p w14:paraId="032868CF" w14:textId="77777777" w:rsidR="006B1C25" w:rsidRPr="002E7261" w:rsidRDefault="006B1C25" w:rsidP="006B1C25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E7261">
        <w:rPr>
          <w:rFonts w:ascii="Times New Roman" w:hAnsi="Times New Roman" w:cs="Times New Roman"/>
          <w:color w:val="auto"/>
        </w:rPr>
        <w:t xml:space="preserve">Umowę niniejszą sporządzono w czterech egzemplarzach trzy egz. dla Zamawiającego i jeden dla Wykonawcy. </w:t>
      </w:r>
    </w:p>
    <w:p w14:paraId="40496C98" w14:textId="77777777" w:rsidR="006B1C25" w:rsidRPr="002E7261" w:rsidRDefault="006B1C25" w:rsidP="006B1C25">
      <w:pPr>
        <w:pStyle w:val="Default"/>
        <w:spacing w:line="336" w:lineRule="auto"/>
        <w:jc w:val="both"/>
        <w:rPr>
          <w:rFonts w:ascii="Times New Roman" w:hAnsi="Times New Roman" w:cs="Times New Roman"/>
          <w:b/>
          <w:color w:val="auto"/>
        </w:rPr>
      </w:pPr>
    </w:p>
    <w:p w14:paraId="5BD7E12E" w14:textId="77777777" w:rsidR="006B1C25" w:rsidRPr="00817427" w:rsidRDefault="006B1C25" w:rsidP="006B1C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3E68A04" w14:textId="77777777" w:rsidR="006B1C25" w:rsidRPr="00817427" w:rsidRDefault="006B1C25" w:rsidP="006B1C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E4968EF" w14:textId="77777777" w:rsidR="006B1C25" w:rsidRDefault="006B1C25" w:rsidP="006B1C25">
      <w:pPr>
        <w:pStyle w:val="Default"/>
        <w:spacing w:line="336" w:lineRule="auto"/>
        <w:jc w:val="center"/>
        <w:rPr>
          <w:rFonts w:ascii="Times New Roman" w:hAnsi="Times New Roman" w:cs="Times New Roman"/>
          <w:b/>
        </w:rPr>
      </w:pPr>
      <w:r w:rsidRPr="002E7261">
        <w:rPr>
          <w:rFonts w:ascii="Times New Roman" w:hAnsi="Times New Roman" w:cs="Times New Roman"/>
          <w:b/>
        </w:rPr>
        <w:t>ZAMAWIAJĄCY</w:t>
      </w:r>
      <w:r w:rsidRPr="002E7261">
        <w:rPr>
          <w:rFonts w:ascii="Times New Roman" w:hAnsi="Times New Roman" w:cs="Times New Roman"/>
          <w:b/>
        </w:rPr>
        <w:tab/>
      </w:r>
      <w:r w:rsidRPr="002E7261">
        <w:rPr>
          <w:rFonts w:ascii="Times New Roman" w:hAnsi="Times New Roman" w:cs="Times New Roman"/>
          <w:b/>
        </w:rPr>
        <w:tab/>
      </w:r>
      <w:r w:rsidRPr="002E7261">
        <w:rPr>
          <w:rFonts w:ascii="Times New Roman" w:hAnsi="Times New Roman" w:cs="Times New Roman"/>
          <w:b/>
        </w:rPr>
        <w:tab/>
      </w:r>
      <w:r w:rsidRPr="002E7261">
        <w:rPr>
          <w:rFonts w:ascii="Times New Roman" w:hAnsi="Times New Roman" w:cs="Times New Roman"/>
          <w:b/>
        </w:rPr>
        <w:tab/>
      </w:r>
      <w:r w:rsidRPr="002E7261">
        <w:rPr>
          <w:rFonts w:ascii="Times New Roman" w:hAnsi="Times New Roman" w:cs="Times New Roman"/>
          <w:b/>
        </w:rPr>
        <w:tab/>
      </w:r>
      <w:r w:rsidRPr="002E7261">
        <w:rPr>
          <w:rFonts w:ascii="Times New Roman" w:hAnsi="Times New Roman" w:cs="Times New Roman"/>
          <w:b/>
        </w:rPr>
        <w:tab/>
      </w:r>
      <w:r w:rsidRPr="002E7261">
        <w:rPr>
          <w:rFonts w:ascii="Times New Roman" w:hAnsi="Times New Roman" w:cs="Times New Roman"/>
          <w:b/>
        </w:rPr>
        <w:tab/>
        <w:t xml:space="preserve"> WYKONAWCA</w:t>
      </w:r>
    </w:p>
    <w:p w14:paraId="214B7C7B" w14:textId="77777777" w:rsidR="006B1C25" w:rsidRDefault="006B1C25" w:rsidP="006B1C25"/>
    <w:p w14:paraId="3E6D2D62" w14:textId="77777777" w:rsidR="008E6D87" w:rsidRPr="00B107EE" w:rsidRDefault="008E6D87" w:rsidP="00B107EE"/>
    <w:sectPr w:rsidR="008E6D87" w:rsidRPr="00B107EE" w:rsidSect="00F91E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F5D12" w14:textId="77777777" w:rsidR="005844D8" w:rsidRDefault="005844D8" w:rsidP="00DD23D5">
      <w:pPr>
        <w:spacing w:after="0" w:line="240" w:lineRule="auto"/>
      </w:pPr>
      <w:r>
        <w:separator/>
      </w:r>
    </w:p>
  </w:endnote>
  <w:endnote w:type="continuationSeparator" w:id="0">
    <w:p w14:paraId="154D1FCF" w14:textId="77777777" w:rsidR="005844D8" w:rsidRDefault="005844D8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0C50" w14:textId="77777777" w:rsidR="00F91E2E" w:rsidRDefault="00F91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2C72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D5946" w14:textId="77777777" w:rsidR="005844D8" w:rsidRDefault="005844D8" w:rsidP="00DD23D5">
      <w:pPr>
        <w:spacing w:after="0" w:line="240" w:lineRule="auto"/>
      </w:pPr>
      <w:r>
        <w:separator/>
      </w:r>
    </w:p>
  </w:footnote>
  <w:footnote w:type="continuationSeparator" w:id="0">
    <w:p w14:paraId="1718F061" w14:textId="77777777" w:rsidR="005844D8" w:rsidRDefault="005844D8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F56D" w14:textId="77777777" w:rsidR="00F91E2E" w:rsidRDefault="00F91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55DA38D6" w14:textId="35768896" w:rsidR="00F91E2E" w:rsidRDefault="00F91E2E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7B8641EE">
              <wp:simplePos x="0" y="0"/>
              <wp:positionH relativeFrom="column">
                <wp:posOffset>858741</wp:posOffset>
              </wp:positionH>
              <wp:positionV relativeFrom="paragraph">
                <wp:posOffset>38100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15CAC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GMukgdsAAAAHAQAADwAAAGRy&#10;cy9kb3ducmV2LnhtbEyPwU7DMBBE70j8g7VI3KhDUUoIcSpA4opEAxJHJ9nGpvE6xG4T+vVsucDx&#10;aUazb4v17HpxwDFYTwquFwkIpMa3ljoFb9XzVQYiRE2t7j2hgm8MsC7Pzwqdt36iVzxsYid4hEKu&#10;FZgYh1zK0Bh0Oiz8gMTZ1o9OR8axk+2oJx53vVwmyUo6bYkvGD3gk8Fmt9k7BZ01qfys7r62j+/T&#10;S53ayn7sjkpdXswP9yAizvGvDCd9VoeSnWq/pzaInvkmXXJVwYpf4jzLblM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BjLpIHbAAAABwEAAA8AAAAAAAAAAAAAAAAA&#10;GwQAAGRycy9kb3ducmV2LnhtbFBLBQYAAAAABAAEAPMAAAAjBQAAAAA=&#10;" strokecolor="#548dd4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E673" w14:textId="77777777" w:rsidR="00F91E2E" w:rsidRDefault="00F91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5B6382"/>
    <w:multiLevelType w:val="hybridMultilevel"/>
    <w:tmpl w:val="867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3C6D46"/>
    <w:multiLevelType w:val="singleLevel"/>
    <w:tmpl w:val="BDDE8F5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54F0B15"/>
    <w:multiLevelType w:val="hybridMultilevel"/>
    <w:tmpl w:val="52DE7864"/>
    <w:lvl w:ilvl="0" w:tplc="E38C0DD0">
      <w:start w:val="1"/>
      <w:numFmt w:val="decimal"/>
      <w:lvlText w:val="%1)"/>
      <w:lvlJc w:val="left"/>
      <w:pPr>
        <w:ind w:left="555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64751EBD"/>
    <w:multiLevelType w:val="hybridMultilevel"/>
    <w:tmpl w:val="ED521254"/>
    <w:lvl w:ilvl="0" w:tplc="A38A82A8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9" w15:restartNumberingAfterBreak="0">
    <w:nsid w:val="648A4A10"/>
    <w:multiLevelType w:val="hybridMultilevel"/>
    <w:tmpl w:val="7D1E77FE"/>
    <w:lvl w:ilvl="0" w:tplc="04150011">
      <w:start w:val="1"/>
      <w:numFmt w:val="decimal"/>
      <w:lvlText w:val="%1)"/>
      <w:lvlJc w:val="left"/>
      <w:pPr>
        <w:ind w:left="1833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553" w:hanging="360"/>
      </w:pPr>
      <w:rPr>
        <w:rFonts w:cs="Times New Roman"/>
      </w:rPr>
    </w:lvl>
    <w:lvl w:ilvl="2" w:tplc="C0645AC8">
      <w:start w:val="1"/>
      <w:numFmt w:val="lowerLetter"/>
      <w:lvlText w:val="%3)"/>
      <w:lvlJc w:val="left"/>
      <w:pPr>
        <w:ind w:left="3453" w:hanging="360"/>
      </w:pPr>
      <w:rPr>
        <w:rFonts w:cs="Times New Roman" w:hint="default"/>
        <w:b w:val="0"/>
      </w:rPr>
    </w:lvl>
    <w:lvl w:ilvl="3" w:tplc="A98616EE">
      <w:start w:val="1"/>
      <w:numFmt w:val="decimal"/>
      <w:lvlText w:val="%4."/>
      <w:lvlJc w:val="left"/>
      <w:pPr>
        <w:ind w:left="3993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7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3" w:hanging="180"/>
      </w:pPr>
      <w:rPr>
        <w:rFonts w:cs="Times New Roman"/>
      </w:rPr>
    </w:lvl>
  </w:abstractNum>
  <w:abstractNum w:abstractNumId="20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F7A27"/>
    <w:multiLevelType w:val="hybridMultilevel"/>
    <w:tmpl w:val="60CE2AAE"/>
    <w:lvl w:ilvl="0" w:tplc="093EFF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2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20"/>
  </w:num>
  <w:num w:numId="13" w16cid:durableId="2091198851">
    <w:abstractNumId w:val="21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5"/>
  </w:num>
  <w:num w:numId="18" w16cid:durableId="1193617003">
    <w:abstractNumId w:val="2"/>
  </w:num>
  <w:num w:numId="19" w16cid:durableId="2067103680">
    <w:abstractNumId w:val="19"/>
  </w:num>
  <w:num w:numId="20" w16cid:durableId="177934970">
    <w:abstractNumId w:val="1"/>
  </w:num>
  <w:num w:numId="21" w16cid:durableId="223877427">
    <w:abstractNumId w:val="17"/>
  </w:num>
  <w:num w:numId="22" w16cid:durableId="1983731226">
    <w:abstractNumId w:val="18"/>
  </w:num>
  <w:num w:numId="23" w16cid:durableId="393700861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 w16cid:durableId="74607001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104821"/>
    <w:rsid w:val="00133AE6"/>
    <w:rsid w:val="00136E9A"/>
    <w:rsid w:val="001941B0"/>
    <w:rsid w:val="001B2781"/>
    <w:rsid w:val="001C3BFD"/>
    <w:rsid w:val="0022059B"/>
    <w:rsid w:val="002333F4"/>
    <w:rsid w:val="002A4663"/>
    <w:rsid w:val="002D26D8"/>
    <w:rsid w:val="00331D2F"/>
    <w:rsid w:val="004046AC"/>
    <w:rsid w:val="00411463"/>
    <w:rsid w:val="004639E1"/>
    <w:rsid w:val="00477591"/>
    <w:rsid w:val="004A5017"/>
    <w:rsid w:val="004B65D4"/>
    <w:rsid w:val="004E1A4C"/>
    <w:rsid w:val="00503DEE"/>
    <w:rsid w:val="005844D8"/>
    <w:rsid w:val="005849A9"/>
    <w:rsid w:val="00645B20"/>
    <w:rsid w:val="006B1C25"/>
    <w:rsid w:val="00724AD4"/>
    <w:rsid w:val="007A3E52"/>
    <w:rsid w:val="007A5438"/>
    <w:rsid w:val="008033CB"/>
    <w:rsid w:val="00824AE5"/>
    <w:rsid w:val="008C13FE"/>
    <w:rsid w:val="008E6D87"/>
    <w:rsid w:val="008F1EB1"/>
    <w:rsid w:val="00936FA0"/>
    <w:rsid w:val="00947E95"/>
    <w:rsid w:val="009660BF"/>
    <w:rsid w:val="009927C0"/>
    <w:rsid w:val="009C547B"/>
    <w:rsid w:val="009D42EC"/>
    <w:rsid w:val="00A70179"/>
    <w:rsid w:val="00A97423"/>
    <w:rsid w:val="00AF7DB9"/>
    <w:rsid w:val="00B107EE"/>
    <w:rsid w:val="00B92A64"/>
    <w:rsid w:val="00BF1683"/>
    <w:rsid w:val="00BF5DF5"/>
    <w:rsid w:val="00C276BB"/>
    <w:rsid w:val="00C737D3"/>
    <w:rsid w:val="00C73F89"/>
    <w:rsid w:val="00C76FA4"/>
    <w:rsid w:val="00CF421F"/>
    <w:rsid w:val="00D65DD0"/>
    <w:rsid w:val="00D83977"/>
    <w:rsid w:val="00DA69C7"/>
    <w:rsid w:val="00DD23D5"/>
    <w:rsid w:val="00DE15BC"/>
    <w:rsid w:val="00E04254"/>
    <w:rsid w:val="00E57C40"/>
    <w:rsid w:val="00E94402"/>
    <w:rsid w:val="00F152C1"/>
    <w:rsid w:val="00F6167D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FA0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99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rsid w:val="00936FA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FontStyle13">
    <w:name w:val="Font Style13"/>
    <w:uiPriority w:val="99"/>
    <w:rsid w:val="00824AE5"/>
    <w:rPr>
      <w:rFonts w:ascii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6</TotalTime>
  <Pages>1</Pages>
  <Words>2447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17100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4</cp:revision>
  <cp:lastPrinted>2022-12-16T13:57:00Z</cp:lastPrinted>
  <dcterms:created xsi:type="dcterms:W3CDTF">2023-08-04T10:47:00Z</dcterms:created>
  <dcterms:modified xsi:type="dcterms:W3CDTF">2023-08-04T11:04:00Z</dcterms:modified>
</cp:coreProperties>
</file>