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7D91" w14:textId="782F6EE0" w:rsidR="00310FCD" w:rsidRDefault="00310FCD" w:rsidP="00310FCD">
      <w:pPr>
        <w:suppressAutoHyphens/>
        <w:spacing w:after="0" w:line="240" w:lineRule="auto"/>
        <w:jc w:val="right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Załącznik Nr 1</w:t>
      </w:r>
    </w:p>
    <w:p w14:paraId="3CF89EBB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1BB5902F" w14:textId="3B9E24DA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Dane dotyczące Wykonawcy:</w:t>
      </w:r>
    </w:p>
    <w:p w14:paraId="1F690AA8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Nazwa………………………..</w:t>
      </w:r>
    </w:p>
    <w:p w14:paraId="1BCA8F9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Siedziba……………………...</w:t>
      </w:r>
    </w:p>
    <w:p w14:paraId="44F49044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Nr telefonu/faks……………...</w:t>
      </w:r>
    </w:p>
    <w:p w14:paraId="754F61C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Adres e-mail…………………</w:t>
      </w:r>
    </w:p>
    <w:p w14:paraId="01682BA1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NIP…………………………..</w:t>
      </w:r>
    </w:p>
    <w:p w14:paraId="145E627C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REGON……………………...</w:t>
      </w:r>
    </w:p>
    <w:p w14:paraId="63A3375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   Gmina Wierzbno</w:t>
      </w:r>
    </w:p>
    <w:p w14:paraId="078FC1F8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07-111 W i  e r z b n o</w:t>
      </w:r>
    </w:p>
    <w:p w14:paraId="3110F45A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</w:p>
    <w:p w14:paraId="727AEF71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  <w:t>OFERTA CENOWA</w:t>
      </w:r>
    </w:p>
    <w:p w14:paraId="7140BE94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Odpowiadając na zaproszenie do złożenia oferty cenowej na zadanie o wartości poniżej</w:t>
      </w:r>
    </w:p>
    <w:p w14:paraId="3FE5E845" w14:textId="6F84D5E7" w:rsidR="006957FA" w:rsidRPr="006957FA" w:rsidRDefault="00310FCD" w:rsidP="006957FA">
      <w:pPr>
        <w:rPr>
          <w:rFonts w:ascii="Times New Roman" w:eastAsia="NSimSun" w:hAnsi="Times New Roman" w:cs="Arial"/>
          <w:strike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130 000 złotych pn.: </w:t>
      </w:r>
    </w:p>
    <w:p w14:paraId="51C08F50" w14:textId="399C34F1" w:rsidR="00761697" w:rsidRPr="00A552CD" w:rsidRDefault="00A552CD" w:rsidP="00A552C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”Wzmocnij swoje otoczenie” t</w:t>
      </w:r>
      <w:r w:rsidRPr="007E676E">
        <w:rPr>
          <w:rFonts w:ascii="Times New Roman" w:eastAsia="NSimSun" w:hAnsi="Times New Roman"/>
          <w:kern w:val="2"/>
          <w:sz w:val="24"/>
          <w:szCs w:val="24"/>
          <w:lang w:eastAsia="zh-CN" w:bidi="hi-IN"/>
        </w:rPr>
        <w:t>j.:</w:t>
      </w:r>
      <w:r w:rsidRPr="007E676E">
        <w:rPr>
          <w:rFonts w:ascii="Times New Roman" w:hAnsi="Times New Roman"/>
          <w:b/>
          <w:bCs/>
          <w:sz w:val="24"/>
          <w:szCs w:val="24"/>
        </w:rPr>
        <w:t xml:space="preserve"> „Utwardzenie placu parkingowego w Wierzbnie”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090E">
        <w:rPr>
          <w:rFonts w:ascii="Times New Roman" w:hAnsi="Times New Roman"/>
          <w:sz w:val="24"/>
          <w:szCs w:val="24"/>
        </w:rPr>
        <w:t>przy budynku Urzędu Gminy.</w:t>
      </w:r>
    </w:p>
    <w:p w14:paraId="06BB2897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5510DDFB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1.</w:t>
      </w: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Oferuję wykonanie zadania będącego przedmiotem zamówienia, zgodnie z wymogami opisu</w:t>
      </w:r>
    </w:p>
    <w:p w14:paraId="0320B7B6" w14:textId="131857E3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przedmiotu zamówienia, za kwotę w wysokości.</w:t>
      </w:r>
    </w:p>
    <w:p w14:paraId="1E61A2B4" w14:textId="77777777" w:rsidR="002B5095" w:rsidRPr="00761697" w:rsidRDefault="002B5095" w:rsidP="00A552CD">
      <w:pPr>
        <w:pStyle w:val="Akapitzlist"/>
        <w:suppressAutoHyphens/>
        <w:spacing w:line="360" w:lineRule="auto"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netto:............zł (słownie:…………………………………………………….)</w:t>
      </w:r>
    </w:p>
    <w:p w14:paraId="22AB9627" w14:textId="77777777" w:rsidR="002B5095" w:rsidRPr="00761697" w:rsidRDefault="002B5095" w:rsidP="00A552CD">
      <w:pPr>
        <w:pStyle w:val="Akapitzlist"/>
        <w:suppressAutoHyphens/>
        <w:spacing w:line="360" w:lineRule="auto"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podatek VAT....% tj. …….zł (słownie: ……………………………………...)</w:t>
      </w:r>
    </w:p>
    <w:p w14:paraId="2BAC29F0" w14:textId="77777777" w:rsidR="002B5095" w:rsidRPr="00761697" w:rsidRDefault="002B5095" w:rsidP="00A552CD">
      <w:pPr>
        <w:pStyle w:val="Akapitzlist"/>
        <w:suppressAutoHyphens/>
        <w:spacing w:line="360" w:lineRule="auto"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Razem brutto: ………………………….zł</w:t>
      </w:r>
    </w:p>
    <w:p w14:paraId="4B8AA8D1" w14:textId="2D0E2B57" w:rsidR="00761697" w:rsidRDefault="002B5095" w:rsidP="00A552CD">
      <w:pPr>
        <w:suppressAutoHyphens/>
        <w:spacing w:after="0" w:line="36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</w:t>
      </w:r>
      <w:r w:rsidRPr="00761697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(słownie: …………………………………………………………………….)</w:t>
      </w:r>
    </w:p>
    <w:p w14:paraId="129C8685" w14:textId="75FDD68D" w:rsidR="00761697" w:rsidRPr="00761697" w:rsidRDefault="00761697" w:rsidP="00761697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</w:p>
    <w:p w14:paraId="0D708703" w14:textId="70A5C461" w:rsidR="00310FCD" w:rsidRPr="00761697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</w:pPr>
      <w:r w:rsidRPr="00761697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>Oświadczam, że oferowana cena zawiera wszystkie koszty niezbędne do wykonania zamówienia.</w:t>
      </w:r>
    </w:p>
    <w:p w14:paraId="30F837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3D86AE5B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2.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Oferuje wykonanie zamówienia zgodnie z wymogami Zamawiającego:</w:t>
      </w:r>
    </w:p>
    <w:p w14:paraId="72DBAD6D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wykonania zamówienia*…………………………………………………………………..</w:t>
      </w:r>
    </w:p>
    <w:p w14:paraId="70991CA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płatności*………………………………………………………………………………….</w:t>
      </w:r>
    </w:p>
    <w:p w14:paraId="3CED9F84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warunki gwarancji*……………………………………………………………………………….</w:t>
      </w:r>
    </w:p>
    <w:p w14:paraId="030D6B3D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inne warunki realizacji zamówienia*……………………………………………………………..</w:t>
      </w:r>
    </w:p>
    <w:p w14:paraId="69CBB867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</w:pPr>
    </w:p>
    <w:p w14:paraId="67EDE7CB" w14:textId="77777777" w:rsidR="00A552CD" w:rsidRDefault="00A552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34D7C64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lastRenderedPageBreak/>
        <w:t>3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 Oświadczam, że posiadam uprawnienia do wykonywania działalności objętej Zamówieniem,</w:t>
      </w:r>
    </w:p>
    <w:p w14:paraId="54DF21D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niezbędną wiedzę, doświadczenie i potencjał techniczny, dysponuję osobami zdolnymi do</w:t>
      </w:r>
    </w:p>
    <w:p w14:paraId="0F22D402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wykonania zamówienia, a także znajduję się w sytuacji ekonomicznej i finansowej zapewniającej</w:t>
      </w:r>
    </w:p>
    <w:p w14:paraId="462C1775" w14:textId="77777777" w:rsid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wykonanie zamówienia.</w:t>
      </w:r>
    </w:p>
    <w:p w14:paraId="0714D4CE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248CCF54" w14:textId="2D43E768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4.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Oświadczam, że zawarte w zaproszeniu do złożenia oferty cenowej warunki akceptuję</w:t>
      </w:r>
    </w:p>
    <w:p w14:paraId="48FA8B9A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i zobowiązuję się w przypadku przejęcia mojej propozycji do zawarcia umowy na ww. warunkach,</w:t>
      </w:r>
    </w:p>
    <w:p w14:paraId="4ECA74BA" w14:textId="2E09CEDA" w:rsid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 miejscu i terminie wyznaczonym przez Zleceniodawc</w:t>
      </w:r>
      <w:r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ę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</w:t>
      </w:r>
    </w:p>
    <w:p w14:paraId="0F7135FA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47ECDEFC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5.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** wypełniłem obowiązki informacyjne przewidziane w art. 13 lub 14 RODO wobec osób</w:t>
      </w:r>
    </w:p>
    <w:p w14:paraId="65333419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fizycznych, od których dane osobowe bezpośrednio lub pośrednio pozyskałem w celu ubiegania</w:t>
      </w:r>
    </w:p>
    <w:p w14:paraId="78629904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się o udzielenie zamówienia publicznego w niniejszym postępowaniu.</w:t>
      </w:r>
    </w:p>
    <w:p w14:paraId="79952AE8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A9BFB3E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0640481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780DA77F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EDF9CC9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* wpisać właściwe</w:t>
      </w:r>
    </w:p>
    <w:p w14:paraId="238EA95B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rozporządz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. o ochronie danych) (Dz.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Urz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 UE L 119z 04.05.2016, str. 1).</w:t>
      </w:r>
    </w:p>
    <w:p w14:paraId="3303D5D6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52F3B0D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E1BDC9A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</w:t>
      </w:r>
    </w:p>
    <w:p w14:paraId="6FF9200F" w14:textId="495146F4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</w:t>
      </w:r>
    </w:p>
    <w:p w14:paraId="434FE472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258EC27" w14:textId="77777777" w:rsidR="002B5095" w:rsidRDefault="002B5095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3CD095C" w14:textId="77777777" w:rsidR="007678A7" w:rsidRPr="00310FCD" w:rsidRDefault="007678A7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AFBD323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…………………………………………</w:t>
      </w:r>
    </w:p>
    <w:p w14:paraId="0FB7F37A" w14:textId="1DEAD13F" w:rsidR="002C62F1" w:rsidRPr="002C62F1" w:rsidRDefault="00310FCD" w:rsidP="00310FCD">
      <w:pPr>
        <w:rPr>
          <w:lang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Data, podpis i pieczątk</w:t>
      </w: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</w:t>
      </w:r>
    </w:p>
    <w:sectPr w:rsidR="002C62F1" w:rsidRPr="002C62F1" w:rsidSect="00F91E2E">
      <w:headerReference w:type="default" r:id="rId8"/>
      <w:footerReference w:type="default" r:id="rId9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3DB12" w14:textId="77777777" w:rsidR="002C2ED9" w:rsidRDefault="002C2ED9" w:rsidP="00DD23D5">
      <w:pPr>
        <w:spacing w:after="0" w:line="240" w:lineRule="auto"/>
      </w:pPr>
      <w:r>
        <w:separator/>
      </w:r>
    </w:p>
  </w:endnote>
  <w:endnote w:type="continuationSeparator" w:id="0">
    <w:p w14:paraId="540E41B5" w14:textId="77777777" w:rsidR="002C2ED9" w:rsidRDefault="002C2ED9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3F071" w14:textId="77777777" w:rsidR="002C2ED9" w:rsidRDefault="002C2ED9" w:rsidP="00DD23D5">
      <w:pPr>
        <w:spacing w:after="0" w:line="240" w:lineRule="auto"/>
      </w:pPr>
      <w:r>
        <w:separator/>
      </w:r>
    </w:p>
  </w:footnote>
  <w:footnote w:type="continuationSeparator" w:id="0">
    <w:p w14:paraId="191F073E" w14:textId="77777777" w:rsidR="002C2ED9" w:rsidRDefault="002C2ED9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1202B229" w:rsidR="00F91E2E" w:rsidRPr="00DD21D8" w:rsidRDefault="00761697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56F1990F">
              <wp:simplePos x="0" y="0"/>
              <wp:positionH relativeFrom="column">
                <wp:posOffset>866471</wp:posOffset>
              </wp:positionH>
              <wp:positionV relativeFrom="paragraph">
                <wp:posOffset>116592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2EDC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8.25pt;margin-top:9.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" strokecolor="#548dd4" strokeweight="3pt"/>
          </w:pict>
        </mc:Fallback>
      </mc:AlternateContent>
    </w:r>
  </w:p>
  <w:p w14:paraId="63A18C19" w14:textId="77777777" w:rsidR="00761697" w:rsidRDefault="00761697">
    <w:pPr>
      <w:pStyle w:val="Nagwek"/>
    </w:pPr>
  </w:p>
  <w:p w14:paraId="55DA38D6" w14:textId="2A313522" w:rsidR="00F91E2E" w:rsidRPr="00761697" w:rsidRDefault="00761697">
    <w:pPr>
      <w:pStyle w:val="Nagwek"/>
      <w:rPr>
        <w:rFonts w:ascii="Times New Roman" w:hAnsi="Times New Roman"/>
        <w:sz w:val="24"/>
        <w:szCs w:val="24"/>
      </w:rPr>
    </w:pPr>
    <w:r w:rsidRPr="00761697">
      <w:rPr>
        <w:rFonts w:ascii="Times New Roman" w:hAnsi="Times New Roman"/>
        <w:sz w:val="24"/>
        <w:szCs w:val="24"/>
      </w:rPr>
      <w:t>IZP.271.2</w:t>
    </w:r>
    <w:r w:rsidR="00A552CD">
      <w:rPr>
        <w:rFonts w:ascii="Times New Roman" w:hAnsi="Times New Roman"/>
        <w:sz w:val="24"/>
        <w:szCs w:val="24"/>
      </w:rPr>
      <w:t>2</w:t>
    </w:r>
    <w:r w:rsidRPr="00761697">
      <w:rPr>
        <w:rFonts w:ascii="Times New Roman" w:hAnsi="Times New Roman"/>
        <w:sz w:val="24"/>
        <w:szCs w:val="24"/>
      </w:rPr>
      <w:t>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558A2"/>
    <w:multiLevelType w:val="hybridMultilevel"/>
    <w:tmpl w:val="3D72B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8E24F8"/>
    <w:multiLevelType w:val="hybridMultilevel"/>
    <w:tmpl w:val="ED3CB3AA"/>
    <w:lvl w:ilvl="0" w:tplc="06D223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3C0A1D"/>
    <w:multiLevelType w:val="multilevel"/>
    <w:tmpl w:val="4F1AEB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0425C94"/>
    <w:multiLevelType w:val="hybridMultilevel"/>
    <w:tmpl w:val="D40C8B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2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3"/>
  </w:num>
  <w:num w:numId="7" w16cid:durableId="1405957446">
    <w:abstractNumId w:val="8"/>
  </w:num>
  <w:num w:numId="8" w16cid:durableId="2139519810">
    <w:abstractNumId w:val="14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6"/>
  </w:num>
  <w:num w:numId="12" w16cid:durableId="897479206">
    <w:abstractNumId w:val="18"/>
  </w:num>
  <w:num w:numId="13" w16cid:durableId="2091198851">
    <w:abstractNumId w:val="21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5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256523905">
    <w:abstractNumId w:val="19"/>
  </w:num>
  <w:num w:numId="21" w16cid:durableId="534662024">
    <w:abstractNumId w:val="17"/>
  </w:num>
  <w:num w:numId="22" w16cid:durableId="1610625327">
    <w:abstractNumId w:val="1"/>
  </w:num>
  <w:num w:numId="23" w16cid:durableId="16460833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862"/>
    <w:rsid w:val="00104821"/>
    <w:rsid w:val="00133AE6"/>
    <w:rsid w:val="00136E9A"/>
    <w:rsid w:val="00174B5A"/>
    <w:rsid w:val="001941B0"/>
    <w:rsid w:val="001B2781"/>
    <w:rsid w:val="001C3BFD"/>
    <w:rsid w:val="002156A0"/>
    <w:rsid w:val="0022059B"/>
    <w:rsid w:val="002333F4"/>
    <w:rsid w:val="00254233"/>
    <w:rsid w:val="002B5095"/>
    <w:rsid w:val="002C2ED9"/>
    <w:rsid w:val="002C62F1"/>
    <w:rsid w:val="002D26D8"/>
    <w:rsid w:val="00310FCD"/>
    <w:rsid w:val="00331D2F"/>
    <w:rsid w:val="003E766E"/>
    <w:rsid w:val="004046AC"/>
    <w:rsid w:val="00411463"/>
    <w:rsid w:val="00413B38"/>
    <w:rsid w:val="004639E1"/>
    <w:rsid w:val="00477591"/>
    <w:rsid w:val="00486215"/>
    <w:rsid w:val="004A5017"/>
    <w:rsid w:val="004B65D4"/>
    <w:rsid w:val="004E1A4C"/>
    <w:rsid w:val="00503DEE"/>
    <w:rsid w:val="005849A9"/>
    <w:rsid w:val="00645B20"/>
    <w:rsid w:val="006957FA"/>
    <w:rsid w:val="006C21AD"/>
    <w:rsid w:val="00724AD4"/>
    <w:rsid w:val="00761697"/>
    <w:rsid w:val="007678A7"/>
    <w:rsid w:val="007A3E52"/>
    <w:rsid w:val="008033CB"/>
    <w:rsid w:val="008C13FE"/>
    <w:rsid w:val="008E6D87"/>
    <w:rsid w:val="00947E95"/>
    <w:rsid w:val="009660BF"/>
    <w:rsid w:val="009906B0"/>
    <w:rsid w:val="009927C0"/>
    <w:rsid w:val="009C547B"/>
    <w:rsid w:val="009D42EC"/>
    <w:rsid w:val="00A552CD"/>
    <w:rsid w:val="00A70179"/>
    <w:rsid w:val="00A97423"/>
    <w:rsid w:val="00AF7DB9"/>
    <w:rsid w:val="00B73C1B"/>
    <w:rsid w:val="00B92A64"/>
    <w:rsid w:val="00BF1683"/>
    <w:rsid w:val="00BF5DF5"/>
    <w:rsid w:val="00C276BB"/>
    <w:rsid w:val="00C737D3"/>
    <w:rsid w:val="00C73F89"/>
    <w:rsid w:val="00C76FA4"/>
    <w:rsid w:val="00C9471A"/>
    <w:rsid w:val="00CC3ABF"/>
    <w:rsid w:val="00CF421F"/>
    <w:rsid w:val="00D1060E"/>
    <w:rsid w:val="00D65DD0"/>
    <w:rsid w:val="00D83977"/>
    <w:rsid w:val="00DA69C7"/>
    <w:rsid w:val="00DD23D5"/>
    <w:rsid w:val="00E04254"/>
    <w:rsid w:val="00E57C40"/>
    <w:rsid w:val="00E94402"/>
    <w:rsid w:val="00EF4318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1</TotalTime>
  <Pages>2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2</cp:revision>
  <cp:lastPrinted>2023-06-16T08:33:00Z</cp:lastPrinted>
  <dcterms:created xsi:type="dcterms:W3CDTF">2023-06-21T08:43:00Z</dcterms:created>
  <dcterms:modified xsi:type="dcterms:W3CDTF">2023-06-21T08:43:00Z</dcterms:modified>
</cp:coreProperties>
</file>