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82F6EE0" w:rsidR="00310FCD" w:rsidRDefault="00310FCD" w:rsidP="00310FCD">
      <w:pPr>
        <w:suppressAutoHyphens/>
        <w:spacing w:after="0" w:line="240" w:lineRule="auto"/>
        <w:jc w:val="right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Załącznik Nr 1</w:t>
      </w:r>
    </w:p>
    <w:p w14:paraId="3CF89EBB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1BB5902F" w14:textId="3B9E24DA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REGON……………………...</w:t>
      </w:r>
    </w:p>
    <w:p w14:paraId="63A3375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</w:p>
    <w:p w14:paraId="727AEF71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  <w:t>OFERTA CENOWA</w:t>
      </w:r>
    </w:p>
    <w:p w14:paraId="7140BE94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3FE5E845" w14:textId="6F84D5E7" w:rsidR="006957FA" w:rsidRPr="006957FA" w:rsidRDefault="00310FCD" w:rsidP="006957FA">
      <w:pPr>
        <w:rPr>
          <w:rFonts w:ascii="Times New Roman" w:eastAsia="NSimSun" w:hAnsi="Times New Roman" w:cs="Arial"/>
          <w:strike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</w:p>
    <w:p w14:paraId="4CC8E330" w14:textId="77777777" w:rsidR="00761697" w:rsidRPr="00BD4EAF" w:rsidRDefault="00761697" w:rsidP="00761697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 Dostawę ok. 800 ton żwiru (pospółki drogowej) z wbudowaniem równiarką w istniejącą nawierzchnię:</w:t>
      </w:r>
    </w:p>
    <w:p w14:paraId="51C08F50" w14:textId="77777777" w:rsidR="00761697" w:rsidRPr="00BD4EAF" w:rsidRDefault="00761697" w:rsidP="00761697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2. Dostawę ok. 200 ton kruszywa łamanego dolomitowego lub wapiennego o granulacji                    od 0-31,5 mm z rozplantowaniem;</w:t>
      </w:r>
    </w:p>
    <w:p w14:paraId="06BB289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5510DDFB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</w:t>
      </w: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131857E3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przedmiotu zamówienia, za kwotę w wysokości.</w:t>
      </w:r>
    </w:p>
    <w:p w14:paraId="16B4AD27" w14:textId="7D2623FD" w:rsidR="00761697" w:rsidRPr="00761697" w:rsidRDefault="00761697" w:rsidP="00761697">
      <w:pPr>
        <w:pStyle w:val="Akapitzlist"/>
        <w:numPr>
          <w:ilvl w:val="0"/>
          <w:numId w:val="23"/>
        </w:numPr>
        <w:suppressAutoHyphens/>
        <w:jc w:val="both"/>
        <w:rPr>
          <w:rFonts w:eastAsia="NSimSun" w:cs="Arial"/>
          <w:b/>
          <w:bCs/>
          <w:kern w:val="2"/>
          <w:lang w:eastAsia="zh-CN" w:bidi="hi-IN"/>
        </w:rPr>
      </w:pPr>
      <w:r w:rsidRPr="00761697">
        <w:rPr>
          <w:rFonts w:eastAsia="NSimSun" w:cs="Arial"/>
          <w:b/>
          <w:bCs/>
          <w:kern w:val="2"/>
          <w:lang w:eastAsia="zh-CN" w:bidi="hi-IN"/>
        </w:rPr>
        <w:t>Dostawa wraz z rozplantowaniem równiarką 1 tony żwiru (z frakcją kamienistą pomiędzy 10 – 50 %)</w:t>
      </w:r>
    </w:p>
    <w:p w14:paraId="1E61A2B4" w14:textId="77777777" w:rsidR="002B5095" w:rsidRPr="00761697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netto:............zł (słownie:…………………………………………………….)</w:t>
      </w:r>
    </w:p>
    <w:p w14:paraId="22AB9627" w14:textId="77777777" w:rsidR="002B5095" w:rsidRPr="00761697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podatek VAT....% tj. …….zł (słownie: ……………………………………...)</w:t>
      </w:r>
    </w:p>
    <w:p w14:paraId="2BAC29F0" w14:textId="77777777" w:rsidR="002B5095" w:rsidRPr="00761697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Razem brutto: ………………………….zł</w:t>
      </w:r>
    </w:p>
    <w:p w14:paraId="4B8AA8D1" w14:textId="2D0E2B57" w:rsidR="00761697" w:rsidRDefault="002B5095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</w:t>
      </w:r>
      <w:r w:rsidRPr="00761697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(słownie: …………………………………………………………………….)</w:t>
      </w:r>
    </w:p>
    <w:p w14:paraId="226BA338" w14:textId="1DCB9681" w:rsidR="00761697" w:rsidRPr="002B5095" w:rsidRDefault="00761697" w:rsidP="00761697">
      <w:pPr>
        <w:pStyle w:val="Akapitzlist"/>
        <w:numPr>
          <w:ilvl w:val="0"/>
          <w:numId w:val="23"/>
        </w:numPr>
        <w:suppressAutoHyphens/>
        <w:jc w:val="both"/>
        <w:rPr>
          <w:rFonts w:eastAsia="NSimSun" w:cs="Arial"/>
          <w:b/>
          <w:bCs/>
          <w:kern w:val="2"/>
          <w:lang w:eastAsia="zh-CN" w:bidi="hi-IN"/>
        </w:rPr>
      </w:pPr>
      <w:r w:rsidRPr="002B5095">
        <w:rPr>
          <w:rFonts w:eastAsia="NSimSun" w:cs="Arial"/>
          <w:b/>
          <w:bCs/>
          <w:kern w:val="2"/>
          <w:lang w:eastAsia="zh-CN" w:bidi="hi-IN"/>
        </w:rPr>
        <w:t>dostawa 1 tony kruszywa łamanego dolomitowego lub wapiennego o granulacji od 0-31.5 mm z rozplantowaniem</w:t>
      </w:r>
    </w:p>
    <w:p w14:paraId="261CCC65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netto:............zł (słownie:…………………………………………………….)</w:t>
      </w:r>
    </w:p>
    <w:p w14:paraId="7CEC4218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podatek VAT....% tj. …….zł (słownie: ……………………………………...)</w:t>
      </w:r>
    </w:p>
    <w:p w14:paraId="27A2323E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Razem brutto: ………………………….zł</w:t>
      </w:r>
    </w:p>
    <w:p w14:paraId="61E46F74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(słownie: …………………………………………………………………….)</w:t>
      </w:r>
    </w:p>
    <w:p w14:paraId="129C8685" w14:textId="75FDD68D" w:rsidR="00761697" w:rsidRPr="00761697" w:rsidRDefault="00761697" w:rsidP="00761697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0D708703" w14:textId="70A5C461" w:rsidR="00310FCD" w:rsidRPr="00761697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</w:pPr>
      <w:r w:rsidRPr="00761697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Oświadczam, że oferowana cena zawiera wszystkie koszty niezbędne do wykonania zamówienia.</w:t>
      </w:r>
    </w:p>
    <w:p w14:paraId="30F837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D86AE5B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lastRenderedPageBreak/>
        <w:t>2.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wykonania zamówienia*…………………………………………………………………..</w:t>
      </w:r>
    </w:p>
    <w:p w14:paraId="70991CA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płatności*………………………………………………………………………………….</w:t>
      </w:r>
    </w:p>
    <w:p w14:paraId="3CED9F8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warunki gwarancji*……………………………………………………………………………….</w:t>
      </w:r>
    </w:p>
    <w:p w14:paraId="030D6B3D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inne warunki realizacji zamówienia*……………………………………………………………..</w:t>
      </w:r>
    </w:p>
    <w:p w14:paraId="69CBB867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34D7C64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3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niezbędną wiedzę, doświadczenie i potencjał techniczny, dysponuję osobami zdolnymi do</w:t>
      </w:r>
    </w:p>
    <w:p w14:paraId="0F22D402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wykonania zamówienia, a także znajduję się w sytuacji ekonomicznej i finansowej zapewniającej</w:t>
      </w:r>
    </w:p>
    <w:p w14:paraId="462C1775" w14:textId="77777777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wykonanie zamówienia.</w:t>
      </w:r>
    </w:p>
    <w:p w14:paraId="0714D4CE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248CCF54" w14:textId="2D43E768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4.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Oświadczam, że zawarte w zaproszeniu do złożenia oferty cenowej warunki akceptuję</w:t>
      </w:r>
    </w:p>
    <w:p w14:paraId="48FA8B9A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 miejscu i terminie wyznaczonym przez Zleceniodawc</w:t>
      </w:r>
      <w:r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ę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</w:t>
      </w:r>
    </w:p>
    <w:p w14:paraId="0F7135FA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47ECDEFC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5.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się o udzielenie zamówienia publicznego w niniejszym postępowaniu.</w:t>
      </w:r>
    </w:p>
    <w:p w14:paraId="79952AE8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A9BFB3E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0640481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80DA77F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EDF9CC9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* wpisać właściwe</w:t>
      </w:r>
    </w:p>
    <w:p w14:paraId="238EA95B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rozporządz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. o ochronie danych) (Dz.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Urz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 UE L 119z 04.05.2016, str. 1).</w:t>
      </w:r>
    </w:p>
    <w:p w14:paraId="3303D5D6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52F3B0D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1BDC9A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</w:t>
      </w:r>
    </w:p>
    <w:p w14:paraId="6FF9200F" w14:textId="495146F4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258EC27" w14:textId="77777777" w:rsidR="002B5095" w:rsidRDefault="002B5095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3CD095C" w14:textId="77777777" w:rsidR="007678A7" w:rsidRPr="00310FCD" w:rsidRDefault="007678A7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AFBD323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2C62F1" w:rsidRDefault="00310FCD" w:rsidP="00310FCD">
      <w:pPr>
        <w:rPr>
          <w:lang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Data, podpis i pieczątk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</w:t>
      </w:r>
    </w:p>
    <w:sectPr w:rsidR="002C62F1" w:rsidRPr="002C62F1" w:rsidSect="00F91E2E">
      <w:headerReference w:type="default" r:id="rId8"/>
      <w:footerReference w:type="default" r:id="rId9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A256E" w14:textId="77777777" w:rsidR="00C9471A" w:rsidRDefault="00C9471A" w:rsidP="00DD23D5">
      <w:pPr>
        <w:spacing w:after="0" w:line="240" w:lineRule="auto"/>
      </w:pPr>
      <w:r>
        <w:separator/>
      </w:r>
    </w:p>
  </w:endnote>
  <w:endnote w:type="continuationSeparator" w:id="0">
    <w:p w14:paraId="5FBE4547" w14:textId="77777777" w:rsidR="00C9471A" w:rsidRDefault="00C9471A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D34C9" w14:textId="77777777" w:rsidR="00C9471A" w:rsidRDefault="00C9471A" w:rsidP="00DD23D5">
      <w:pPr>
        <w:spacing w:after="0" w:line="240" w:lineRule="auto"/>
      </w:pPr>
      <w:r>
        <w:separator/>
      </w:r>
    </w:p>
  </w:footnote>
  <w:footnote w:type="continuationSeparator" w:id="0">
    <w:p w14:paraId="61E2CF83" w14:textId="77777777" w:rsidR="00C9471A" w:rsidRDefault="00C9471A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1202B229" w:rsidR="00F91E2E" w:rsidRPr="00DD21D8" w:rsidRDefault="00761697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56F1990F">
              <wp:simplePos x="0" y="0"/>
              <wp:positionH relativeFrom="column">
                <wp:posOffset>866471</wp:posOffset>
              </wp:positionH>
              <wp:positionV relativeFrom="paragraph">
                <wp:posOffset>116592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2EDC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8.25pt;margin-top:9.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" strokecolor="#548dd4" strokeweight="3pt"/>
          </w:pict>
        </mc:Fallback>
      </mc:AlternateContent>
    </w:r>
  </w:p>
  <w:p w14:paraId="63A18C19" w14:textId="77777777" w:rsidR="00761697" w:rsidRDefault="00761697">
    <w:pPr>
      <w:pStyle w:val="Nagwek"/>
    </w:pPr>
  </w:p>
  <w:p w14:paraId="55DA38D6" w14:textId="20D3C304" w:rsidR="00F91E2E" w:rsidRPr="00761697" w:rsidRDefault="00761697">
    <w:pPr>
      <w:pStyle w:val="Nagwek"/>
      <w:rPr>
        <w:rFonts w:ascii="Times New Roman" w:hAnsi="Times New Roman"/>
        <w:sz w:val="24"/>
        <w:szCs w:val="24"/>
      </w:rPr>
    </w:pPr>
    <w:r w:rsidRPr="00761697">
      <w:rPr>
        <w:rFonts w:ascii="Times New Roman" w:hAnsi="Times New Roman"/>
        <w:sz w:val="24"/>
        <w:szCs w:val="24"/>
      </w:rPr>
      <w:t>IZP.271.21.2023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0425C94"/>
    <w:multiLevelType w:val="hybridMultilevel"/>
    <w:tmpl w:val="D40C8B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2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8"/>
  </w:num>
  <w:num w:numId="13" w16cid:durableId="2091198851">
    <w:abstractNumId w:val="21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19"/>
  </w:num>
  <w:num w:numId="21" w16cid:durableId="534662024">
    <w:abstractNumId w:val="17"/>
  </w:num>
  <w:num w:numId="22" w16cid:durableId="1610625327">
    <w:abstractNumId w:val="1"/>
  </w:num>
  <w:num w:numId="23" w16cid:durableId="16460833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156A0"/>
    <w:rsid w:val="0022059B"/>
    <w:rsid w:val="002333F4"/>
    <w:rsid w:val="00254233"/>
    <w:rsid w:val="002B5095"/>
    <w:rsid w:val="002C62F1"/>
    <w:rsid w:val="002D26D8"/>
    <w:rsid w:val="00310FCD"/>
    <w:rsid w:val="00331D2F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849A9"/>
    <w:rsid w:val="00645B20"/>
    <w:rsid w:val="006957FA"/>
    <w:rsid w:val="006C21AD"/>
    <w:rsid w:val="00724AD4"/>
    <w:rsid w:val="00761697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70179"/>
    <w:rsid w:val="00A97423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9471A"/>
    <w:rsid w:val="00CC3ABF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3</TotalTime>
  <Pages>2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2023-06-16T08:33:00Z</cp:lastPrinted>
  <dcterms:created xsi:type="dcterms:W3CDTF">2023-06-19T07:41:00Z</dcterms:created>
  <dcterms:modified xsi:type="dcterms:W3CDTF">2023-06-19T07:41:00Z</dcterms:modified>
</cp:coreProperties>
</file>