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03F4DBD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5BDC2FC5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„Demontaż, transport i utylizacja pokryć dachowych z płyt azbestowo-</w:t>
      </w:r>
    </w:p>
    <w:p w14:paraId="29218A1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cementowych z terenu gminy Wierzbno":</w:t>
      </w:r>
    </w:p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wysokości..</w:t>
      </w:r>
    </w:p>
    <w:p w14:paraId="1934663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A41D5B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netto:............zł (słownie:…………………………………………………….)</w:t>
      </w:r>
    </w:p>
    <w:p w14:paraId="1AB0FC3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2C893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podatek VAT....% tj. …….zł (słownie: ……………………………………...)</w:t>
      </w:r>
    </w:p>
    <w:p w14:paraId="33E01C6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7AD85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Razem brutto: ………………………….zł</w:t>
      </w:r>
    </w:p>
    <w:p w14:paraId="16F813B8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61930E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4F766E4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D708703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6AB347F8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lastRenderedPageBreak/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096158A3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,zaproszeniu do złożenia oferty cenowej warunki akceptuję</w:t>
      </w:r>
    </w:p>
    <w:p w14:paraId="48FA8B9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F7135F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5.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A9BFB3E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D026830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88CF0" w14:textId="77777777" w:rsidR="00254233" w:rsidRDefault="00254233" w:rsidP="00DD23D5">
      <w:pPr>
        <w:spacing w:after="0" w:line="240" w:lineRule="auto"/>
      </w:pPr>
      <w:r>
        <w:separator/>
      </w:r>
    </w:p>
  </w:endnote>
  <w:endnote w:type="continuationSeparator" w:id="0">
    <w:p w14:paraId="0492A9FA" w14:textId="77777777" w:rsidR="00254233" w:rsidRDefault="00254233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0C50" w14:textId="77777777" w:rsidR="00F91E2E" w:rsidRDefault="00F91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2C72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AFAC" w14:textId="77777777" w:rsidR="00254233" w:rsidRDefault="00254233" w:rsidP="00DD23D5">
      <w:pPr>
        <w:spacing w:after="0" w:line="240" w:lineRule="auto"/>
      </w:pPr>
      <w:r>
        <w:separator/>
      </w:r>
    </w:p>
  </w:footnote>
  <w:footnote w:type="continuationSeparator" w:id="0">
    <w:p w14:paraId="78C86343" w14:textId="77777777" w:rsidR="00254233" w:rsidRDefault="00254233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F56D" w14:textId="77777777" w:rsidR="00F91E2E" w:rsidRDefault="00F91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E673" w14:textId="77777777" w:rsidR="00F91E2E" w:rsidRDefault="00F91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1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0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2059B"/>
    <w:rsid w:val="002333F4"/>
    <w:rsid w:val="00254233"/>
    <w:rsid w:val="002C62F1"/>
    <w:rsid w:val="002D26D8"/>
    <w:rsid w:val="00310FCD"/>
    <w:rsid w:val="00331D2F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C21AD"/>
    <w:rsid w:val="00724AD4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2</TotalTime>
  <Pages>1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6</cp:revision>
  <cp:lastPrinted>2023-06-16T08:33:00Z</cp:lastPrinted>
  <dcterms:created xsi:type="dcterms:W3CDTF">2023-06-16T08:18:00Z</dcterms:created>
  <dcterms:modified xsi:type="dcterms:W3CDTF">2023-06-16T08:33:00Z</dcterms:modified>
</cp:coreProperties>
</file>