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2CC9A" w14:textId="77777777" w:rsidR="00736ABB" w:rsidRDefault="00736ABB" w:rsidP="00736ABB">
      <w:pPr>
        <w:pStyle w:val="Bezodstpw"/>
      </w:pPr>
    </w:p>
    <w:p w14:paraId="6B201D43" w14:textId="77777777" w:rsidR="00736ABB" w:rsidRPr="008C5CFA" w:rsidRDefault="00736ABB" w:rsidP="00736ABB">
      <w:pPr>
        <w:pStyle w:val="Bezodstpw"/>
        <w:jc w:val="right"/>
        <w:rPr>
          <w:rFonts w:ascii="Times New Roman" w:hAnsi="Times New Roman"/>
          <w:sz w:val="24"/>
          <w:szCs w:val="24"/>
        </w:rPr>
      </w:pPr>
    </w:p>
    <w:p w14:paraId="4A0F9411" w14:textId="73466930" w:rsidR="00736ABB" w:rsidRDefault="00736ABB" w:rsidP="00736ABB">
      <w:pPr>
        <w:pStyle w:val="Bezodstpw"/>
        <w:ind w:left="720"/>
        <w:jc w:val="right"/>
        <w:rPr>
          <w:rFonts w:ascii="Times New Roman" w:hAnsi="Times New Roman"/>
          <w:sz w:val="24"/>
          <w:szCs w:val="24"/>
        </w:rPr>
      </w:pPr>
      <w:r w:rsidRPr="008C5CFA">
        <w:rPr>
          <w:rFonts w:ascii="Times New Roman" w:hAnsi="Times New Roman"/>
          <w:sz w:val="24"/>
          <w:szCs w:val="24"/>
        </w:rPr>
        <w:t xml:space="preserve">Wierzbno </w:t>
      </w:r>
      <w:r w:rsidR="00376666">
        <w:rPr>
          <w:rFonts w:ascii="Times New Roman" w:hAnsi="Times New Roman"/>
          <w:sz w:val="24"/>
          <w:szCs w:val="24"/>
        </w:rPr>
        <w:t>……………………..</w:t>
      </w:r>
      <w:r w:rsidR="002265A6">
        <w:rPr>
          <w:rFonts w:ascii="Times New Roman" w:hAnsi="Times New Roman"/>
          <w:sz w:val="24"/>
          <w:szCs w:val="24"/>
        </w:rPr>
        <w:t>2024 r.</w:t>
      </w:r>
    </w:p>
    <w:p w14:paraId="01545835" w14:textId="77777777" w:rsidR="002265A6" w:rsidRDefault="002265A6" w:rsidP="00736ABB">
      <w:pPr>
        <w:pStyle w:val="Bezodstpw"/>
        <w:ind w:left="720"/>
        <w:jc w:val="right"/>
        <w:rPr>
          <w:rFonts w:ascii="Times New Roman" w:hAnsi="Times New Roman"/>
          <w:sz w:val="24"/>
          <w:szCs w:val="24"/>
        </w:rPr>
      </w:pPr>
    </w:p>
    <w:p w14:paraId="4B2989DA" w14:textId="77777777" w:rsidR="002265A6" w:rsidRPr="008C5CFA" w:rsidRDefault="002265A6" w:rsidP="00736ABB">
      <w:pPr>
        <w:pStyle w:val="Bezodstpw"/>
        <w:ind w:left="720"/>
        <w:jc w:val="right"/>
        <w:rPr>
          <w:rFonts w:ascii="Times New Roman" w:hAnsi="Times New Roman"/>
          <w:sz w:val="24"/>
          <w:szCs w:val="24"/>
        </w:rPr>
      </w:pPr>
    </w:p>
    <w:p w14:paraId="52B02C69" w14:textId="3E4F87B8" w:rsidR="00736ABB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wnioskodawcy:</w:t>
      </w:r>
    </w:p>
    <w:p w14:paraId="0444549A" w14:textId="77777777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47B75E50" w14:textId="6BA6DE59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350AD4D5" w14:textId="60CA283B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nazwisko:</w:t>
      </w:r>
    </w:p>
    <w:p w14:paraId="3E5BBF64" w14:textId="77777777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2285930A" w14:textId="34D0D718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</w:p>
    <w:p w14:paraId="6E0F5766" w14:textId="6FDC239D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Adres:</w:t>
      </w:r>
    </w:p>
    <w:p w14:paraId="44BBB359" w14:textId="77777777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641F9495" w14:textId="77777777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………………………………………….</w:t>
      </w:r>
    </w:p>
    <w:p w14:paraId="616C1262" w14:textId="6B4F2668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Telefon, mail:</w:t>
      </w:r>
    </w:p>
    <w:p w14:paraId="4C8096FB" w14:textId="77777777" w:rsidR="00376666" w:rsidRDefault="00376666" w:rsidP="00376666">
      <w:pPr>
        <w:spacing w:after="0" w:line="265" w:lineRule="auto"/>
        <w:rPr>
          <w:rFonts w:ascii="Times New Roman" w:hAnsi="Times New Roman" w:cs="Times New Roman"/>
          <w:sz w:val="24"/>
          <w:szCs w:val="24"/>
        </w:rPr>
      </w:pPr>
    </w:p>
    <w:p w14:paraId="21450AE0" w14:textId="77777777" w:rsidR="002265A6" w:rsidRDefault="002265A6" w:rsidP="00736ABB">
      <w:pPr>
        <w:spacing w:after="123" w:line="265" w:lineRule="auto"/>
        <w:rPr>
          <w:rFonts w:ascii="Times New Roman" w:hAnsi="Times New Roman" w:cs="Times New Roman"/>
          <w:sz w:val="24"/>
          <w:szCs w:val="24"/>
        </w:rPr>
      </w:pPr>
    </w:p>
    <w:p w14:paraId="3CF9E495" w14:textId="77777777" w:rsidR="002265A6" w:rsidRDefault="002265A6" w:rsidP="00736ABB">
      <w:pPr>
        <w:spacing w:after="123" w:line="265" w:lineRule="auto"/>
        <w:rPr>
          <w:rFonts w:ascii="Times New Roman" w:hAnsi="Times New Roman" w:cs="Times New Roman"/>
          <w:sz w:val="24"/>
          <w:szCs w:val="24"/>
        </w:rPr>
      </w:pPr>
    </w:p>
    <w:p w14:paraId="6837B905" w14:textId="04260D2C" w:rsidR="002265A6" w:rsidRPr="00376666" w:rsidRDefault="00376666" w:rsidP="002265A6">
      <w:pPr>
        <w:spacing w:after="123" w:line="265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6666">
        <w:rPr>
          <w:rFonts w:ascii="Times New Roman" w:hAnsi="Times New Roman" w:cs="Times New Roman"/>
          <w:b/>
          <w:bCs/>
          <w:sz w:val="24"/>
          <w:szCs w:val="24"/>
        </w:rPr>
        <w:t>Wniosek o przyłączenie do sieci wodociągowej</w:t>
      </w:r>
    </w:p>
    <w:p w14:paraId="3E1BACC3" w14:textId="77777777" w:rsidR="002265A6" w:rsidRPr="002265A6" w:rsidRDefault="002265A6" w:rsidP="00376666">
      <w:pPr>
        <w:spacing w:after="123" w:line="60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899941" w14:textId="29DA745B" w:rsidR="002265A6" w:rsidRPr="00376666" w:rsidRDefault="00376666" w:rsidP="00376666">
      <w:pPr>
        <w:spacing w:after="123" w:line="60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76666">
        <w:rPr>
          <w:rFonts w:ascii="Times New Roman" w:hAnsi="Times New Roman" w:cs="Times New Roman"/>
          <w:sz w:val="24"/>
          <w:szCs w:val="24"/>
        </w:rPr>
        <w:t xml:space="preserve">Zwracam się z prośbą o przyłączenie do siei wodociągowej dla nieruchomości położonej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376666">
        <w:rPr>
          <w:rFonts w:ascii="Times New Roman" w:hAnsi="Times New Roman" w:cs="Times New Roman"/>
          <w:sz w:val="24"/>
          <w:szCs w:val="24"/>
        </w:rPr>
        <w:t>w miejscowości ……………………..do działki nr …………………………………..</w:t>
      </w:r>
    </w:p>
    <w:p w14:paraId="0B126918" w14:textId="77777777" w:rsidR="00376666" w:rsidRPr="00376666" w:rsidRDefault="00376666" w:rsidP="00376666">
      <w:pPr>
        <w:spacing w:after="123" w:line="265" w:lineRule="auto"/>
        <w:rPr>
          <w:rFonts w:ascii="Times New Roman" w:hAnsi="Times New Roman" w:cs="Times New Roman"/>
          <w:sz w:val="24"/>
          <w:szCs w:val="24"/>
        </w:rPr>
      </w:pPr>
    </w:p>
    <w:p w14:paraId="5B2E4BE0" w14:textId="77777777" w:rsidR="00376666" w:rsidRPr="00376666" w:rsidRDefault="00376666" w:rsidP="00376666">
      <w:pPr>
        <w:spacing w:after="123" w:line="265" w:lineRule="auto"/>
        <w:rPr>
          <w:rFonts w:ascii="Times New Roman" w:hAnsi="Times New Roman" w:cs="Times New Roman"/>
          <w:sz w:val="24"/>
          <w:szCs w:val="24"/>
        </w:rPr>
      </w:pPr>
    </w:p>
    <w:p w14:paraId="1B96CE9C" w14:textId="77777777" w:rsidR="00376666" w:rsidRPr="00376666" w:rsidRDefault="00376666" w:rsidP="00376666">
      <w:pPr>
        <w:spacing w:after="123" w:line="265" w:lineRule="auto"/>
        <w:rPr>
          <w:rFonts w:ascii="Times New Roman" w:hAnsi="Times New Roman" w:cs="Times New Roman"/>
          <w:sz w:val="24"/>
          <w:szCs w:val="24"/>
        </w:rPr>
      </w:pPr>
    </w:p>
    <w:p w14:paraId="02EE6DA1" w14:textId="77777777" w:rsidR="00376666" w:rsidRPr="00376666" w:rsidRDefault="00376666" w:rsidP="00376666">
      <w:pPr>
        <w:spacing w:after="123" w:line="265" w:lineRule="auto"/>
        <w:rPr>
          <w:rFonts w:ascii="Times New Roman" w:hAnsi="Times New Roman" w:cs="Times New Roman"/>
          <w:sz w:val="24"/>
          <w:szCs w:val="24"/>
        </w:rPr>
      </w:pPr>
    </w:p>
    <w:p w14:paraId="1429C193" w14:textId="3C92CEE1" w:rsidR="00376666" w:rsidRPr="00376666" w:rsidRDefault="00376666" w:rsidP="00376666">
      <w:pPr>
        <w:spacing w:after="123" w:line="265" w:lineRule="auto"/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376666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45C4A360" w14:textId="56CACACF" w:rsidR="00376666" w:rsidRPr="00376666" w:rsidRDefault="00376666" w:rsidP="00376666">
      <w:pPr>
        <w:spacing w:after="123" w:line="265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c</w:t>
      </w:r>
      <w:r w:rsidRPr="00376666">
        <w:rPr>
          <w:rFonts w:ascii="Times New Roman" w:hAnsi="Times New Roman" w:cs="Times New Roman"/>
          <w:sz w:val="24"/>
          <w:szCs w:val="24"/>
        </w:rPr>
        <w:t>zytelny podpis</w:t>
      </w:r>
    </w:p>
    <w:p w14:paraId="4BA4A8FC" w14:textId="77777777" w:rsidR="00736ABB" w:rsidRPr="008C5CFA" w:rsidRDefault="00736ABB" w:rsidP="00736ABB">
      <w:pPr>
        <w:pStyle w:val="Bezodstpw"/>
        <w:ind w:left="720"/>
        <w:jc w:val="both"/>
        <w:rPr>
          <w:rFonts w:ascii="Times New Roman" w:hAnsi="Times New Roman"/>
          <w:sz w:val="24"/>
          <w:szCs w:val="24"/>
        </w:rPr>
      </w:pPr>
    </w:p>
    <w:p w14:paraId="06F3BA85" w14:textId="77777777" w:rsidR="00736ABB" w:rsidRPr="008C5CFA" w:rsidRDefault="00736ABB" w:rsidP="00736ABB">
      <w:pPr>
        <w:pStyle w:val="Bezodstpw"/>
        <w:ind w:left="720"/>
        <w:jc w:val="right"/>
        <w:rPr>
          <w:rFonts w:ascii="Times New Roman" w:hAnsi="Times New Roman"/>
          <w:sz w:val="24"/>
          <w:szCs w:val="24"/>
        </w:rPr>
      </w:pPr>
    </w:p>
    <w:sectPr w:rsidR="00736ABB" w:rsidRPr="008C5CFA" w:rsidSect="007F3C62">
      <w:headerReference w:type="default" r:id="rId8"/>
      <w:pgSz w:w="11906" w:h="16838"/>
      <w:pgMar w:top="284" w:right="991" w:bottom="993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3E8DD9" w14:textId="77777777" w:rsidR="00B91E91" w:rsidRDefault="00B91E91" w:rsidP="00DD23D5">
      <w:pPr>
        <w:spacing w:after="0" w:line="240" w:lineRule="auto"/>
      </w:pPr>
      <w:r>
        <w:separator/>
      </w:r>
    </w:p>
  </w:endnote>
  <w:endnote w:type="continuationSeparator" w:id="0">
    <w:p w14:paraId="171686D1" w14:textId="77777777" w:rsidR="00B91E91" w:rsidRDefault="00B91E91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D2CFB0" w14:textId="77777777" w:rsidR="00B91E91" w:rsidRDefault="00B91E91" w:rsidP="00DD23D5">
      <w:pPr>
        <w:spacing w:after="0" w:line="240" w:lineRule="auto"/>
      </w:pPr>
      <w:r>
        <w:separator/>
      </w:r>
    </w:p>
  </w:footnote>
  <w:footnote w:type="continuationSeparator" w:id="0">
    <w:p w14:paraId="55AD8F27" w14:textId="77777777" w:rsidR="00B91E91" w:rsidRDefault="00B91E91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</w:rPr>
      <w:drawing>
        <wp:inline distT="0" distB="0" distL="0" distR="0" wp14:anchorId="6B230779" wp14:editId="1F62BF68">
          <wp:extent cx="755650" cy="755650"/>
          <wp:effectExtent l="0" t="0" r="0" b="0"/>
          <wp:docPr id="2133302605" name="Obraz 2133302605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77777777" w:rsidR="00F91E2E" w:rsidRPr="00DD21D8" w:rsidRDefault="00F91E2E" w:rsidP="00F91E2E">
    <w:pPr>
      <w:pStyle w:val="Nagwek"/>
      <w:rPr>
        <w:rFonts w:ascii="Times New Roman" w:hAnsi="Times New Roman"/>
        <w:b/>
        <w:sz w:val="32"/>
      </w:rPr>
    </w:pPr>
  </w:p>
  <w:p w14:paraId="55DA38D6" w14:textId="35768896" w:rsidR="00F91E2E" w:rsidRDefault="00F91E2E">
    <w:pPr>
      <w:pStyle w:val="Nagwek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7B8641EE">
              <wp:simplePos x="0" y="0"/>
              <wp:positionH relativeFrom="column">
                <wp:posOffset>858741</wp:posOffset>
              </wp:positionH>
              <wp:positionV relativeFrom="paragraph">
                <wp:posOffset>38100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5CAC6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7.6pt;margin-top:3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GMukgdsAAAAHAQAADwAAAGRy&#10;cy9kb3ducmV2LnhtbEyPwU7DMBBE70j8g7VI3KhDUUoIcSpA4opEAxJHJ9nGpvE6xG4T+vVsucDx&#10;aUazb4v17HpxwDFYTwquFwkIpMa3ljoFb9XzVQYiRE2t7j2hgm8MsC7Pzwqdt36iVzxsYid4hEKu&#10;FZgYh1zK0Bh0Oiz8gMTZ1o9OR8axk+2oJx53vVwmyUo6bYkvGD3gk8Fmt9k7BZ01qfys7r62j+/T&#10;S53ayn7sjkpdXswP9yAizvGvDCd9VoeSnWq/pzaInvkmXXJVwYpf4jzLblMQ9S/LspD//csfAA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BjLpIHbAAAABwEAAA8AAAAAAAAAAAAAAAAA&#10;GwQAAGRycy9kb3ducmV2LnhtbFBLBQYAAAAABAAEAPMAAAAjBQAAAAA=&#10;" strokecolor="#548dd4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DDE1F18"/>
    <w:multiLevelType w:val="hybridMultilevel"/>
    <w:tmpl w:val="000E6644"/>
    <w:lvl w:ilvl="0" w:tplc="9E3CED9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0C76E21"/>
    <w:multiLevelType w:val="hybridMultilevel"/>
    <w:tmpl w:val="C8B08E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EF8429D"/>
    <w:multiLevelType w:val="hybridMultilevel"/>
    <w:tmpl w:val="B67AEA9A"/>
    <w:lvl w:ilvl="0" w:tplc="FF028E7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7F02E86"/>
    <w:multiLevelType w:val="hybridMultilevel"/>
    <w:tmpl w:val="2DAA28A6"/>
    <w:lvl w:ilvl="0" w:tplc="F72859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2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4"/>
  </w:num>
  <w:num w:numId="7" w16cid:durableId="1405957446">
    <w:abstractNumId w:val="8"/>
  </w:num>
  <w:num w:numId="8" w16cid:durableId="2139519810">
    <w:abstractNumId w:val="15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7"/>
  </w:num>
  <w:num w:numId="12" w16cid:durableId="897479206">
    <w:abstractNumId w:val="20"/>
  </w:num>
  <w:num w:numId="13" w16cid:durableId="2091198851">
    <w:abstractNumId w:val="21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6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1167598203">
    <w:abstractNumId w:val="1"/>
  </w:num>
  <w:num w:numId="21" w16cid:durableId="230308871">
    <w:abstractNumId w:val="19"/>
  </w:num>
  <w:num w:numId="22" w16cid:durableId="591013499">
    <w:abstractNumId w:val="18"/>
  </w:num>
  <w:num w:numId="23" w16cid:durableId="405232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941B0"/>
    <w:rsid w:val="001A632D"/>
    <w:rsid w:val="001B2781"/>
    <w:rsid w:val="001C3BFD"/>
    <w:rsid w:val="0022059B"/>
    <w:rsid w:val="002265A6"/>
    <w:rsid w:val="002333F4"/>
    <w:rsid w:val="002D26D8"/>
    <w:rsid w:val="00307EE4"/>
    <w:rsid w:val="00331D2F"/>
    <w:rsid w:val="0036640C"/>
    <w:rsid w:val="00376666"/>
    <w:rsid w:val="004046AC"/>
    <w:rsid w:val="00411463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724AD4"/>
    <w:rsid w:val="00736ABB"/>
    <w:rsid w:val="007A3E52"/>
    <w:rsid w:val="007E7B7E"/>
    <w:rsid w:val="007F3C62"/>
    <w:rsid w:val="008033CB"/>
    <w:rsid w:val="008C13FE"/>
    <w:rsid w:val="008E6D87"/>
    <w:rsid w:val="00947E95"/>
    <w:rsid w:val="009660BF"/>
    <w:rsid w:val="009927C0"/>
    <w:rsid w:val="009C547B"/>
    <w:rsid w:val="009D42EC"/>
    <w:rsid w:val="00A70179"/>
    <w:rsid w:val="00A97423"/>
    <w:rsid w:val="00AF7DB9"/>
    <w:rsid w:val="00B91E91"/>
    <w:rsid w:val="00B92A64"/>
    <w:rsid w:val="00BF1683"/>
    <w:rsid w:val="00BF5DF5"/>
    <w:rsid w:val="00C276BB"/>
    <w:rsid w:val="00C67267"/>
    <w:rsid w:val="00C737D3"/>
    <w:rsid w:val="00C73F89"/>
    <w:rsid w:val="00C76FA4"/>
    <w:rsid w:val="00C85224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6AB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4</TotalTime>
  <Pages>1</Pages>
  <Words>54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2024-04-18T09:59:00Z</cp:lastPrinted>
  <dcterms:created xsi:type="dcterms:W3CDTF">2024-08-12T10:54:00Z</dcterms:created>
  <dcterms:modified xsi:type="dcterms:W3CDTF">2024-08-12T10:54:00Z</dcterms:modified>
</cp:coreProperties>
</file>